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AE872" w14:textId="77777777" w:rsidR="005876B3" w:rsidRPr="005876B3" w:rsidRDefault="005876B3" w:rsidP="005876B3">
      <w:pPr>
        <w:jc w:val="center"/>
        <w:rPr>
          <w:rFonts w:ascii="Calibri" w:hAnsi="Calibri"/>
          <w:b/>
          <w:sz w:val="22"/>
          <w:szCs w:val="22"/>
        </w:rPr>
      </w:pPr>
    </w:p>
    <w:p w14:paraId="61643035" w14:textId="77777777" w:rsidR="005876B3" w:rsidRPr="005876B3" w:rsidRDefault="005876B3" w:rsidP="005876B3">
      <w:pPr>
        <w:jc w:val="center"/>
        <w:rPr>
          <w:rFonts w:ascii="Calibri" w:hAnsi="Calibri"/>
          <w:b/>
          <w:iCs/>
          <w:sz w:val="22"/>
          <w:szCs w:val="22"/>
        </w:rPr>
      </w:pPr>
      <w:r w:rsidRPr="005876B3">
        <w:rPr>
          <w:rFonts w:ascii="Calibri" w:hAnsi="Calibri"/>
          <w:b/>
          <w:sz w:val="22"/>
          <w:szCs w:val="22"/>
        </w:rPr>
        <w:t>On April 30, FRONTLINE Shares the Stories of “The Last Survivors” of The Holocaust</w:t>
      </w:r>
    </w:p>
    <w:p w14:paraId="5B9A5671" w14:textId="77777777" w:rsidR="005876B3" w:rsidRPr="005876B3" w:rsidRDefault="005876B3" w:rsidP="005876B3">
      <w:pPr>
        <w:jc w:val="center"/>
        <w:rPr>
          <w:rFonts w:ascii="Calibri" w:hAnsi="Calibri"/>
          <w:i/>
          <w:iCs/>
          <w:sz w:val="22"/>
          <w:szCs w:val="22"/>
        </w:rPr>
      </w:pPr>
    </w:p>
    <w:p w14:paraId="4AF30A30" w14:textId="77777777" w:rsidR="005876B3" w:rsidRPr="005876B3" w:rsidRDefault="005876B3" w:rsidP="005876B3">
      <w:pPr>
        <w:jc w:val="center"/>
        <w:rPr>
          <w:rFonts w:ascii="Calibri" w:eastAsia="Calibri" w:hAnsi="Calibri"/>
          <w:b/>
          <w:i/>
          <w:iCs/>
          <w:sz w:val="22"/>
          <w:szCs w:val="22"/>
        </w:rPr>
      </w:pPr>
      <w:r w:rsidRPr="005876B3">
        <w:rPr>
          <w:rFonts w:ascii="Calibri" w:eastAsia="Calibri" w:hAnsi="Calibri"/>
          <w:b/>
          <w:i/>
          <w:iCs/>
          <w:sz w:val="22"/>
          <w:szCs w:val="22"/>
        </w:rPr>
        <w:t>The Last Survivors</w:t>
      </w:r>
    </w:p>
    <w:p w14:paraId="68DAA4CF" w14:textId="77777777" w:rsidR="005876B3" w:rsidRPr="005876B3" w:rsidRDefault="005876B3" w:rsidP="005876B3">
      <w:pPr>
        <w:jc w:val="center"/>
        <w:rPr>
          <w:rFonts w:ascii="Calibri" w:hAnsi="Calibri"/>
          <w:sz w:val="22"/>
          <w:szCs w:val="22"/>
        </w:rPr>
      </w:pPr>
      <w:hyperlink r:id="rId8" w:history="1">
        <w:r w:rsidRPr="005876B3">
          <w:rPr>
            <w:rStyle w:val="Hyperlink"/>
            <w:rFonts w:ascii="Calibri" w:hAnsi="Calibri"/>
            <w:sz w:val="22"/>
            <w:szCs w:val="22"/>
          </w:rPr>
          <w:t>https://www.pbs.org/wgbh/frontline/film/the-l</w:t>
        </w:r>
        <w:r w:rsidRPr="005876B3">
          <w:rPr>
            <w:rStyle w:val="Hyperlink"/>
            <w:rFonts w:ascii="Calibri" w:hAnsi="Calibri"/>
            <w:sz w:val="22"/>
            <w:szCs w:val="22"/>
          </w:rPr>
          <w:t>a</w:t>
        </w:r>
        <w:r w:rsidRPr="005876B3">
          <w:rPr>
            <w:rStyle w:val="Hyperlink"/>
            <w:rFonts w:ascii="Calibri" w:hAnsi="Calibri"/>
            <w:sz w:val="22"/>
            <w:szCs w:val="22"/>
          </w:rPr>
          <w:t>st-survivors</w:t>
        </w:r>
      </w:hyperlink>
    </w:p>
    <w:p w14:paraId="26F17D15" w14:textId="77777777" w:rsidR="005876B3" w:rsidRPr="005876B3" w:rsidRDefault="005876B3" w:rsidP="005876B3">
      <w:pPr>
        <w:jc w:val="center"/>
        <w:rPr>
          <w:rFonts w:ascii="Calibri" w:eastAsia="Calibri" w:hAnsi="Calibri"/>
          <w:i/>
          <w:iCs/>
          <w:sz w:val="22"/>
          <w:szCs w:val="22"/>
        </w:rPr>
      </w:pPr>
      <w:r w:rsidRPr="005876B3">
        <w:rPr>
          <w:rFonts w:ascii="Calibri" w:eastAsia="Calibri" w:hAnsi="Calibri"/>
          <w:i/>
          <w:iCs/>
          <w:sz w:val="22"/>
          <w:szCs w:val="22"/>
        </w:rPr>
        <w:t xml:space="preserve"> </w:t>
      </w:r>
      <w:r w:rsidRPr="005876B3">
        <w:rPr>
          <w:rFonts w:ascii="Calibri" w:eastAsia="Calibri" w:hAnsi="Calibri"/>
          <w:sz w:val="22"/>
          <w:szCs w:val="22"/>
        </w:rPr>
        <w:t>Tues. April 30, 2019, at 10/9c on PBS &amp; online</w:t>
      </w:r>
    </w:p>
    <w:p w14:paraId="195846FA" w14:textId="77777777" w:rsidR="005876B3" w:rsidRPr="005876B3" w:rsidRDefault="005876B3" w:rsidP="005876B3">
      <w:pPr>
        <w:jc w:val="center"/>
        <w:rPr>
          <w:rFonts w:ascii="Calibri" w:eastAsia="Calibri" w:hAnsi="Calibri"/>
          <w:sz w:val="22"/>
          <w:szCs w:val="22"/>
        </w:rPr>
      </w:pPr>
      <w:r w:rsidRPr="005876B3">
        <w:rPr>
          <w:rFonts w:ascii="Calibri" w:eastAsia="Calibri" w:hAnsi="Calibri"/>
          <w:sz w:val="22"/>
          <w:szCs w:val="22"/>
        </w:rPr>
        <w:t>www.facebook.com/frontline | Twitter: @</w:t>
      </w:r>
      <w:proofErr w:type="spellStart"/>
      <w:r w:rsidRPr="005876B3">
        <w:rPr>
          <w:rFonts w:ascii="Calibri" w:eastAsia="Calibri" w:hAnsi="Calibri"/>
          <w:sz w:val="22"/>
          <w:szCs w:val="22"/>
        </w:rPr>
        <w:t>frontlinepbs</w:t>
      </w:r>
      <w:proofErr w:type="spellEnd"/>
    </w:p>
    <w:p w14:paraId="6AA7AF12" w14:textId="77777777" w:rsidR="005876B3" w:rsidRPr="005876B3" w:rsidRDefault="005876B3" w:rsidP="005876B3">
      <w:pPr>
        <w:jc w:val="center"/>
        <w:rPr>
          <w:rFonts w:ascii="Calibri" w:eastAsia="Calibri" w:hAnsi="Calibri"/>
          <w:sz w:val="22"/>
          <w:szCs w:val="22"/>
        </w:rPr>
      </w:pPr>
      <w:r w:rsidRPr="005876B3">
        <w:rPr>
          <w:rFonts w:ascii="Calibri" w:eastAsia="Calibri" w:hAnsi="Calibri"/>
          <w:sz w:val="22"/>
          <w:szCs w:val="22"/>
        </w:rPr>
        <w:t>Instagram: @</w:t>
      </w:r>
      <w:proofErr w:type="spellStart"/>
      <w:r w:rsidRPr="005876B3">
        <w:rPr>
          <w:rFonts w:ascii="Calibri" w:eastAsia="Calibri" w:hAnsi="Calibri"/>
          <w:sz w:val="22"/>
          <w:szCs w:val="22"/>
        </w:rPr>
        <w:t>frontlinepbs</w:t>
      </w:r>
      <w:proofErr w:type="spellEnd"/>
      <w:r w:rsidRPr="005876B3">
        <w:rPr>
          <w:rFonts w:ascii="Calibri" w:eastAsia="Calibri" w:hAnsi="Calibri"/>
          <w:sz w:val="22"/>
          <w:szCs w:val="22"/>
        </w:rPr>
        <w:t xml:space="preserve"> | YouTube: youtube.com/frontline</w:t>
      </w:r>
    </w:p>
    <w:p w14:paraId="3DF445F7" w14:textId="77777777" w:rsidR="005876B3" w:rsidRPr="005876B3" w:rsidRDefault="005876B3" w:rsidP="005876B3">
      <w:pPr>
        <w:pStyle w:val="NoSpacing"/>
      </w:pPr>
    </w:p>
    <w:p w14:paraId="5F2CFB4E" w14:textId="7C5CC441" w:rsidR="005876B3" w:rsidRPr="005876B3" w:rsidRDefault="005876B3" w:rsidP="005876B3">
      <w:pPr>
        <w:pStyle w:val="NoSpacing"/>
      </w:pPr>
      <w:r w:rsidRPr="005876B3">
        <w:t>As young children, they lived through “</w:t>
      </w:r>
      <w:r w:rsidRPr="005876B3">
        <w:rPr>
          <w:rFonts w:eastAsia="Times New Roman"/>
          <w:color w:val="000000"/>
        </w:rPr>
        <w:t xml:space="preserve">humanity’s darkest hour.” </w:t>
      </w:r>
      <w:r w:rsidRPr="005876B3">
        <w:t xml:space="preserve">Now, over </w:t>
      </w:r>
      <w:r w:rsidR="00CC423E">
        <w:t>70</w:t>
      </w:r>
      <w:r w:rsidRPr="005876B3">
        <w:t xml:space="preserve"> years after World War II, FRONTLINE speaks with some of the last remaining survivors of the Holocaust, in </w:t>
      </w:r>
      <w:r w:rsidRPr="005876B3">
        <w:rPr>
          <w:b/>
          <w:i/>
        </w:rPr>
        <w:t>The Last Survivors</w:t>
      </w:r>
      <w:r w:rsidRPr="005876B3">
        <w:t>, airing Tuesday, April 30, 2019, at 10/9c on PBS, PBS.org/frontline, and the PBS Video App.</w:t>
      </w:r>
    </w:p>
    <w:p w14:paraId="5BB1D2B9" w14:textId="77777777" w:rsidR="005876B3" w:rsidRPr="005876B3" w:rsidRDefault="005876B3" w:rsidP="005876B3">
      <w:pPr>
        <w:pStyle w:val="NoSpacing"/>
      </w:pPr>
    </w:p>
    <w:p w14:paraId="4FEDF8EB" w14:textId="13FF05C2" w:rsidR="005876B3" w:rsidRPr="005876B3" w:rsidRDefault="005876B3" w:rsidP="005876B3">
      <w:pPr>
        <w:rPr>
          <w:rFonts w:ascii="Calibri" w:eastAsia="MS Mincho" w:hAnsi="Calibri" w:cs="CourierFinalDraft"/>
          <w:sz w:val="22"/>
          <w:szCs w:val="22"/>
        </w:rPr>
      </w:pPr>
      <w:r w:rsidRPr="005876B3">
        <w:rPr>
          <w:rFonts w:ascii="Calibri" w:eastAsia="MS Mincho" w:hAnsi="Calibri" w:cs="CourierFinalDraft"/>
          <w:sz w:val="22"/>
          <w:szCs w:val="22"/>
        </w:rPr>
        <w:t>“We are the last ones, when we’ve gone</w:t>
      </w:r>
      <w:proofErr w:type="gramStart"/>
      <w:r w:rsidRPr="005876B3">
        <w:rPr>
          <w:rFonts w:ascii="Calibri" w:eastAsia="MS Mincho" w:hAnsi="Calibri" w:cs="CourierFinalDraft"/>
          <w:sz w:val="22"/>
          <w:szCs w:val="22"/>
        </w:rPr>
        <w:t>….</w:t>
      </w:r>
      <w:bookmarkStart w:id="0" w:name="_GoBack"/>
      <w:bookmarkEnd w:id="0"/>
      <w:r w:rsidRPr="005876B3">
        <w:rPr>
          <w:rFonts w:ascii="Calibri" w:eastAsia="MS Mincho" w:hAnsi="Calibri" w:cs="CourierFinalDraft"/>
          <w:sz w:val="22"/>
          <w:szCs w:val="22"/>
        </w:rPr>
        <w:t>Then</w:t>
      </w:r>
      <w:proofErr w:type="gramEnd"/>
      <w:r w:rsidRPr="005876B3">
        <w:rPr>
          <w:rFonts w:ascii="Calibri" w:eastAsia="MS Mincho" w:hAnsi="Calibri" w:cs="CourierFinalDraft"/>
          <w:sz w:val="22"/>
          <w:szCs w:val="22"/>
        </w:rPr>
        <w:t xml:space="preserve"> it’s all history books,” Anita Lasker-</w:t>
      </w:r>
      <w:proofErr w:type="spellStart"/>
      <w:r w:rsidRPr="005876B3">
        <w:rPr>
          <w:rFonts w:ascii="Calibri" w:eastAsia="MS Mincho" w:hAnsi="Calibri" w:cs="CourierFinalDraft"/>
          <w:sz w:val="22"/>
          <w:szCs w:val="22"/>
        </w:rPr>
        <w:t>Wallfisch</w:t>
      </w:r>
      <w:proofErr w:type="spellEnd"/>
      <w:r w:rsidRPr="005876B3">
        <w:rPr>
          <w:rFonts w:ascii="Calibri" w:eastAsia="MS Mincho" w:hAnsi="Calibri" w:cs="CourierFinalDraft"/>
          <w:sz w:val="22"/>
          <w:szCs w:val="22"/>
        </w:rPr>
        <w:t xml:space="preserve"> tells FRONTLINE. </w:t>
      </w:r>
    </w:p>
    <w:p w14:paraId="777336EB" w14:textId="77777777" w:rsidR="005876B3" w:rsidRPr="005876B3" w:rsidRDefault="005876B3" w:rsidP="005876B3">
      <w:pPr>
        <w:pStyle w:val="NoSpacing"/>
        <w:rPr>
          <w:lang w:val="en-GB"/>
        </w:rPr>
      </w:pPr>
    </w:p>
    <w:p w14:paraId="1A0ED6A0" w14:textId="77777777" w:rsidR="005876B3" w:rsidRPr="005876B3" w:rsidRDefault="005876B3" w:rsidP="005876B3">
      <w:pPr>
        <w:pStyle w:val="NoSpacing"/>
      </w:pPr>
      <w:r w:rsidRPr="005876B3">
        <w:rPr>
          <w:lang w:val="en-GB"/>
        </w:rPr>
        <w:t xml:space="preserve">Drawing on intimate interviews with victims and family members, Director Arthur Cary </w:t>
      </w:r>
      <w:r w:rsidRPr="005876B3">
        <w:t>presents a haunting look at how disturbing childhood experiences and unimaginable loss have impacted the daily lives and relationships of survivors – from survivor’s guilt, to crisis of faith, to second-generation trauma.</w:t>
      </w:r>
    </w:p>
    <w:p w14:paraId="464C7857" w14:textId="77777777" w:rsidR="005876B3" w:rsidRPr="005876B3" w:rsidRDefault="005876B3" w:rsidP="005876B3">
      <w:pPr>
        <w:pStyle w:val="NoSpacing"/>
        <w:rPr>
          <w:rFonts w:eastAsia="MS Mincho" w:cs="CourierFinalDraft"/>
        </w:rPr>
      </w:pPr>
    </w:p>
    <w:p w14:paraId="7EB16EA1" w14:textId="77777777" w:rsidR="005876B3" w:rsidRPr="005876B3" w:rsidRDefault="005876B3" w:rsidP="005876B3">
      <w:pPr>
        <w:pStyle w:val="NoSpacing"/>
      </w:pPr>
      <w:r w:rsidRPr="005876B3">
        <w:t xml:space="preserve">“Once we were incarcerated in the camps… I think we tended to grow up pretty fast,” says Manfred Goldberg, who opens up about what he experienced during the Holocaust for the first time on camera. </w:t>
      </w:r>
    </w:p>
    <w:p w14:paraId="77EE0C33" w14:textId="77777777" w:rsidR="005876B3" w:rsidRPr="005876B3" w:rsidRDefault="005876B3" w:rsidP="005876B3">
      <w:pPr>
        <w:pStyle w:val="NoSpacing"/>
      </w:pPr>
    </w:p>
    <w:p w14:paraId="0256E828" w14:textId="77777777" w:rsidR="005876B3" w:rsidRPr="005876B3" w:rsidRDefault="005876B3" w:rsidP="005876B3">
      <w:pPr>
        <w:pStyle w:val="NoSpacing"/>
        <w:rPr>
          <w:rFonts w:eastAsia="Times New Roman"/>
          <w:color w:val="000000"/>
          <w:lang w:val="en-GB"/>
        </w:rPr>
      </w:pPr>
      <w:r w:rsidRPr="005876B3">
        <w:rPr>
          <w:rFonts w:eastAsia="Times New Roman"/>
          <w:color w:val="000000"/>
        </w:rPr>
        <w:t xml:space="preserve">Goldberg recalls that after returning from a day of hard labor at the Auschwitz concentration camp, his little brother Herman appeared to have “vanished from the face of the Earth.” </w:t>
      </w:r>
      <w:r w:rsidRPr="005876B3">
        <w:rPr>
          <w:rFonts w:eastAsia="Times New Roman"/>
          <w:color w:val="000000"/>
          <w:lang w:val="en-GB"/>
        </w:rPr>
        <w:t>Goldberg had wondered what happened to Herman ever since that day: “I have never recited any memorial prayer on his behalf, always making myself believe that maybe he’s still alive.”</w:t>
      </w:r>
    </w:p>
    <w:p w14:paraId="5B150219" w14:textId="77777777" w:rsidR="005876B3" w:rsidRPr="005876B3" w:rsidRDefault="005876B3" w:rsidP="005876B3">
      <w:pPr>
        <w:pStyle w:val="NoSpacing"/>
        <w:rPr>
          <w:rFonts w:eastAsia="Times New Roman"/>
          <w:color w:val="000000"/>
          <w:lang w:val="en-GB"/>
        </w:rPr>
      </w:pPr>
    </w:p>
    <w:p w14:paraId="4FFE626F" w14:textId="77777777" w:rsidR="005876B3" w:rsidRPr="005876B3" w:rsidRDefault="005876B3" w:rsidP="005876B3">
      <w:pPr>
        <w:pStyle w:val="NoSpacing"/>
        <w:rPr>
          <w:rFonts w:eastAsia="Times New Roman"/>
          <w:color w:val="000000"/>
          <w:lang w:val="en-GB"/>
        </w:rPr>
      </w:pPr>
      <w:r w:rsidRPr="005876B3">
        <w:rPr>
          <w:rFonts w:eastAsia="Times New Roman"/>
          <w:color w:val="000000"/>
        </w:rPr>
        <w:t>The film follows Goldberg as he returns to his childhood hometown in Germany for the first time since 1946, capturing the moment he finally acknowledges and grapples with the death of his little brother.</w:t>
      </w:r>
    </w:p>
    <w:p w14:paraId="6D1315A3" w14:textId="77777777" w:rsidR="005876B3" w:rsidRPr="005876B3" w:rsidRDefault="005876B3" w:rsidP="005876B3">
      <w:pPr>
        <w:pStyle w:val="NoSpacing"/>
        <w:rPr>
          <w:rFonts w:eastAsia="Times New Roman"/>
          <w:color w:val="000000"/>
        </w:rPr>
      </w:pPr>
    </w:p>
    <w:p w14:paraId="1031FBD7" w14:textId="77777777" w:rsidR="005876B3" w:rsidRPr="005876B3" w:rsidRDefault="005876B3" w:rsidP="005876B3">
      <w:pPr>
        <w:pStyle w:val="NoSpacing"/>
        <w:rPr>
          <w:rFonts w:eastAsia="Times New Roman"/>
          <w:color w:val="000000"/>
        </w:rPr>
      </w:pPr>
      <w:r w:rsidRPr="005876B3">
        <w:rPr>
          <w:rFonts w:eastAsia="Times New Roman"/>
          <w:color w:val="000000"/>
        </w:rPr>
        <w:t xml:space="preserve">Cary also accompanies other Holocaust survivors on the personal and profound journeys of reconciling their indelible grief throughout the film. Among others, </w:t>
      </w:r>
      <w:r w:rsidRPr="005876B3">
        <w:rPr>
          <w:rFonts w:eastAsia="MS Mincho" w:cs="CourierFinalDraft"/>
        </w:rPr>
        <w:t>we also meet:</w:t>
      </w:r>
    </w:p>
    <w:p w14:paraId="689710B0" w14:textId="77777777" w:rsidR="005876B3" w:rsidRPr="005876B3" w:rsidRDefault="005876B3" w:rsidP="005876B3">
      <w:pPr>
        <w:rPr>
          <w:rFonts w:ascii="Calibri" w:eastAsia="MS Mincho" w:hAnsi="Calibri" w:cs="CourierFinalDraft"/>
          <w:sz w:val="22"/>
          <w:szCs w:val="22"/>
        </w:rPr>
      </w:pPr>
    </w:p>
    <w:p w14:paraId="066828E0" w14:textId="77777777" w:rsidR="005876B3" w:rsidRPr="005876B3" w:rsidRDefault="005876B3" w:rsidP="005876B3">
      <w:pPr>
        <w:pStyle w:val="ListParagraph"/>
        <w:numPr>
          <w:ilvl w:val="0"/>
          <w:numId w:val="18"/>
        </w:numPr>
        <w:ind w:right="1008"/>
        <w:rPr>
          <w:rFonts w:ascii="Calibri" w:eastAsia="Times New Roman" w:hAnsi="Calibri"/>
          <w:color w:val="000000"/>
          <w:sz w:val="22"/>
          <w:szCs w:val="22"/>
        </w:rPr>
      </w:pPr>
      <w:r w:rsidRPr="005876B3">
        <w:rPr>
          <w:rFonts w:ascii="Calibri" w:eastAsia="Times New Roman" w:hAnsi="Calibri"/>
          <w:b/>
          <w:color w:val="000000"/>
          <w:sz w:val="22"/>
          <w:szCs w:val="22"/>
        </w:rPr>
        <w:t>Ivor Perl</w:t>
      </w:r>
      <w:r w:rsidRPr="005876B3">
        <w:rPr>
          <w:rFonts w:ascii="Calibri" w:eastAsia="Times New Roman" w:hAnsi="Calibri"/>
          <w:color w:val="000000"/>
          <w:sz w:val="22"/>
          <w:szCs w:val="22"/>
        </w:rPr>
        <w:t xml:space="preserve">, who tries to open up to his daughter about the deep pain and anguish he experienced by returning to Auschwitz with her. His daughter, Judy, suffers from second-generation trauma. </w:t>
      </w:r>
      <w:r w:rsidRPr="005876B3">
        <w:rPr>
          <w:rFonts w:ascii="Calibri" w:eastAsia="Times New Roman" w:hAnsi="Calibri"/>
          <w:color w:val="000000"/>
          <w:sz w:val="22"/>
          <w:szCs w:val="22"/>
        </w:rPr>
        <w:br/>
      </w:r>
    </w:p>
    <w:p w14:paraId="64F4D34B" w14:textId="77777777" w:rsidR="005876B3" w:rsidRPr="005876B3" w:rsidRDefault="005876B3" w:rsidP="005876B3">
      <w:pPr>
        <w:pStyle w:val="ListParagraph"/>
        <w:numPr>
          <w:ilvl w:val="0"/>
          <w:numId w:val="18"/>
        </w:numPr>
        <w:ind w:right="1008"/>
        <w:rPr>
          <w:rFonts w:ascii="Calibri" w:eastAsia="Times New Roman" w:hAnsi="Calibri"/>
          <w:color w:val="000000"/>
          <w:sz w:val="22"/>
          <w:szCs w:val="22"/>
        </w:rPr>
      </w:pPr>
      <w:r w:rsidRPr="005876B3">
        <w:rPr>
          <w:rFonts w:ascii="Calibri" w:eastAsia="Times New Roman" w:hAnsi="Calibri"/>
          <w:b/>
          <w:color w:val="000000"/>
          <w:sz w:val="22"/>
          <w:szCs w:val="22"/>
          <w:lang w:val="en-GB"/>
        </w:rPr>
        <w:t>Maurice Blik</w:t>
      </w:r>
      <w:r w:rsidRPr="005876B3">
        <w:rPr>
          <w:rFonts w:ascii="Calibri" w:eastAsia="Times New Roman" w:hAnsi="Calibri"/>
          <w:color w:val="000000"/>
          <w:sz w:val="22"/>
          <w:szCs w:val="22"/>
          <w:lang w:val="en-GB"/>
        </w:rPr>
        <w:t>, an accomplished sculptor who remains haunted by not knowing exactly what happened to his father in the Holocaust: “</w:t>
      </w:r>
      <w:r w:rsidRPr="005876B3">
        <w:rPr>
          <w:rFonts w:ascii="Calibri" w:eastAsia="Times New Roman" w:hAnsi="Calibri"/>
          <w:color w:val="000000"/>
          <w:sz w:val="22"/>
          <w:szCs w:val="22"/>
        </w:rPr>
        <w:t xml:space="preserve">It’s always been a struggle…how do you deal with that loss and my need to somehow bring my father back to life?” His wife says that many of the </w:t>
      </w:r>
      <w:r w:rsidRPr="005876B3">
        <w:rPr>
          <w:rFonts w:ascii="Calibri" w:eastAsia="Times New Roman" w:hAnsi="Calibri"/>
          <w:color w:val="000000"/>
          <w:sz w:val="22"/>
          <w:szCs w:val="22"/>
        </w:rPr>
        <w:lastRenderedPageBreak/>
        <w:t xml:space="preserve">faces on his sculptures have an uncanny resemblance to pictures of Maurice’s father. </w:t>
      </w:r>
      <w:r w:rsidRPr="005876B3">
        <w:rPr>
          <w:rFonts w:ascii="Calibri" w:eastAsia="Times New Roman" w:hAnsi="Calibri"/>
          <w:color w:val="000000"/>
          <w:sz w:val="22"/>
          <w:szCs w:val="22"/>
        </w:rPr>
        <w:br/>
      </w:r>
    </w:p>
    <w:p w14:paraId="1F5ACDBF" w14:textId="77777777" w:rsidR="005876B3" w:rsidRPr="005876B3" w:rsidRDefault="005876B3" w:rsidP="005876B3">
      <w:pPr>
        <w:pStyle w:val="ListParagraph"/>
        <w:numPr>
          <w:ilvl w:val="0"/>
          <w:numId w:val="18"/>
        </w:numPr>
        <w:rPr>
          <w:rFonts w:ascii="Calibri" w:hAnsi="Calibri"/>
          <w:color w:val="000000" w:themeColor="text1"/>
          <w:sz w:val="22"/>
          <w:szCs w:val="22"/>
        </w:rPr>
      </w:pPr>
      <w:r w:rsidRPr="005876B3">
        <w:rPr>
          <w:rFonts w:ascii="Calibri" w:hAnsi="Calibri"/>
          <w:b/>
          <w:bCs/>
          <w:color w:val="000000" w:themeColor="text1"/>
          <w:sz w:val="22"/>
          <w:szCs w:val="22"/>
        </w:rPr>
        <w:t>Susan Pollack</w:t>
      </w:r>
      <w:r w:rsidRPr="005876B3">
        <w:rPr>
          <w:rFonts w:ascii="Calibri" w:hAnsi="Calibri"/>
          <w:color w:val="000000" w:themeColor="text1"/>
          <w:sz w:val="22"/>
          <w:szCs w:val="22"/>
        </w:rPr>
        <w:t>, who vividly recalls her arrival at Auschwitz. “I remember the arriving very clearly, when the doors opened up. And the terror and the aggression hit us immediately…. We were dehumanized from the beginning,” she says. Pollack also remembers the last moment she saw her mother before she was sent to the gas chambers: “There was no parting words. There was just a hug and ‘I love you.’”</w:t>
      </w:r>
    </w:p>
    <w:p w14:paraId="7993E8A2" w14:textId="77777777" w:rsidR="005876B3" w:rsidRPr="005876B3" w:rsidRDefault="005876B3" w:rsidP="005876B3">
      <w:pPr>
        <w:pStyle w:val="ListParagraph"/>
        <w:ind w:right="1008"/>
        <w:rPr>
          <w:rFonts w:ascii="Calibri" w:eastAsia="Times New Roman" w:hAnsi="Calibri"/>
          <w:color w:val="000000" w:themeColor="text1"/>
          <w:sz w:val="22"/>
          <w:szCs w:val="22"/>
        </w:rPr>
      </w:pPr>
      <w:r w:rsidRPr="005876B3" w:rsidDel="009608A6">
        <w:rPr>
          <w:rFonts w:ascii="Calibri" w:eastAsia="Times New Roman" w:hAnsi="Calibri"/>
          <w:b/>
          <w:color w:val="000000" w:themeColor="text1"/>
          <w:sz w:val="22"/>
          <w:szCs w:val="22"/>
        </w:rPr>
        <w:t xml:space="preserve"> </w:t>
      </w:r>
    </w:p>
    <w:p w14:paraId="3A507D4C" w14:textId="77777777" w:rsidR="005876B3" w:rsidRPr="005876B3" w:rsidRDefault="005876B3" w:rsidP="005876B3">
      <w:pPr>
        <w:pStyle w:val="ListParagraph"/>
        <w:numPr>
          <w:ilvl w:val="0"/>
          <w:numId w:val="18"/>
        </w:numPr>
        <w:ind w:right="1008"/>
        <w:rPr>
          <w:rFonts w:ascii="Calibri" w:eastAsia="Times New Roman" w:hAnsi="Calibri"/>
          <w:color w:val="4C4C4C"/>
          <w:sz w:val="22"/>
          <w:szCs w:val="22"/>
        </w:rPr>
      </w:pPr>
      <w:r w:rsidRPr="005876B3">
        <w:rPr>
          <w:rFonts w:ascii="Calibri" w:eastAsia="Times New Roman" w:hAnsi="Calibri"/>
          <w:b/>
          <w:color w:val="000000"/>
          <w:sz w:val="22"/>
          <w:szCs w:val="22"/>
        </w:rPr>
        <w:t>Anita Lasker-</w:t>
      </w:r>
      <w:proofErr w:type="spellStart"/>
      <w:r w:rsidRPr="005876B3">
        <w:rPr>
          <w:rFonts w:ascii="Calibri" w:eastAsia="Times New Roman" w:hAnsi="Calibri"/>
          <w:b/>
          <w:color w:val="000000"/>
          <w:sz w:val="22"/>
          <w:szCs w:val="22"/>
        </w:rPr>
        <w:t>Wallfisch</w:t>
      </w:r>
      <w:proofErr w:type="spellEnd"/>
      <w:r w:rsidRPr="005876B3">
        <w:rPr>
          <w:rFonts w:ascii="Calibri" w:eastAsia="Times New Roman" w:hAnsi="Calibri"/>
          <w:color w:val="000000"/>
          <w:sz w:val="22"/>
          <w:szCs w:val="22"/>
        </w:rPr>
        <w:t>, a German Holocaust survivor who delivers a powerful warning to the Bundestag, the German federal government: “Hate is poison, and ultimately those who hate poison themselves.… The future lies in your hands.”</w:t>
      </w:r>
      <w:r w:rsidRPr="005876B3">
        <w:rPr>
          <w:rFonts w:ascii="Calibri" w:eastAsia="Times New Roman" w:hAnsi="Calibri"/>
          <w:color w:val="000000"/>
          <w:sz w:val="22"/>
          <w:szCs w:val="22"/>
          <w:lang w:val="en-GB"/>
        </w:rPr>
        <w:br/>
      </w:r>
    </w:p>
    <w:p w14:paraId="3CE39C8F" w14:textId="77777777" w:rsidR="005876B3" w:rsidRPr="005876B3" w:rsidRDefault="005876B3" w:rsidP="005876B3">
      <w:pPr>
        <w:pStyle w:val="NoSpacing"/>
      </w:pPr>
      <w:r w:rsidRPr="005876B3">
        <w:rPr>
          <w:i/>
        </w:rPr>
        <w:t>The Last Survivors</w:t>
      </w:r>
      <w:r w:rsidRPr="005876B3">
        <w:t xml:space="preserve"> paints a portrait of what is most troubling to many Holocaust survivors as they contemplate reaching the end of their lives – specifically the rise in anti-Semitic sentiments around the world.  </w:t>
      </w:r>
    </w:p>
    <w:p w14:paraId="02F9EC86" w14:textId="77777777" w:rsidR="005876B3" w:rsidRPr="005876B3" w:rsidRDefault="005876B3" w:rsidP="005876B3">
      <w:pPr>
        <w:pStyle w:val="NoSpacing"/>
      </w:pPr>
    </w:p>
    <w:p w14:paraId="48F38A99" w14:textId="77777777" w:rsidR="005876B3" w:rsidRPr="005876B3" w:rsidRDefault="005876B3" w:rsidP="005876B3">
      <w:pPr>
        <w:pStyle w:val="NoSpacing"/>
        <w:rPr>
          <w:lang w:val="en-GB"/>
        </w:rPr>
      </w:pPr>
      <w:r w:rsidRPr="005876B3">
        <w:rPr>
          <w:lang w:val="en-GB"/>
        </w:rPr>
        <w:t>Lasker-</w:t>
      </w:r>
      <w:proofErr w:type="spellStart"/>
      <w:r w:rsidRPr="005876B3">
        <w:rPr>
          <w:lang w:val="en-GB"/>
        </w:rPr>
        <w:t>Wallfisch</w:t>
      </w:r>
      <w:proofErr w:type="spellEnd"/>
      <w:r w:rsidRPr="005876B3">
        <w:rPr>
          <w:lang w:val="en-GB"/>
        </w:rPr>
        <w:t xml:space="preserve"> tells the German government she fears that history could repeat itself: </w:t>
      </w:r>
      <w:r w:rsidRPr="005876B3">
        <w:t>“</w:t>
      </w:r>
      <w:r w:rsidRPr="005876B3">
        <w:rPr>
          <w:lang w:val="en-GB"/>
        </w:rPr>
        <w:t>We cannot blame today’s young people if they refuse to identify with these crimes</w:t>
      </w:r>
      <w:proofErr w:type="gramStart"/>
      <w:r w:rsidRPr="005876B3">
        <w:rPr>
          <w:lang w:val="en-GB"/>
        </w:rPr>
        <w:t>….But</w:t>
      </w:r>
      <w:proofErr w:type="gramEnd"/>
      <w:r w:rsidRPr="005876B3">
        <w:rPr>
          <w:lang w:val="en-GB"/>
        </w:rPr>
        <w:t xml:space="preserve"> to deny that this is part of German history as well, that must not happen.” </w:t>
      </w:r>
    </w:p>
    <w:p w14:paraId="4218F915" w14:textId="77777777" w:rsidR="005876B3" w:rsidRPr="005876B3" w:rsidRDefault="005876B3" w:rsidP="005876B3">
      <w:pPr>
        <w:pStyle w:val="NoSpacing"/>
      </w:pPr>
    </w:p>
    <w:p w14:paraId="531881E1" w14:textId="77777777" w:rsidR="005876B3" w:rsidRPr="005876B3" w:rsidRDefault="005876B3" w:rsidP="005876B3">
      <w:pPr>
        <w:pStyle w:val="NoSpacing"/>
        <w:rPr>
          <w:lang w:val="en-GB"/>
        </w:rPr>
      </w:pPr>
      <w:r w:rsidRPr="005876B3">
        <w:rPr>
          <w:lang w:val="en-GB"/>
        </w:rPr>
        <w:t>“Time is marching on and it will not be long before there will be no first-hand survivors alive,” says Manfred Goldberg. “And it is important to record this testimony as evidence for future generations.”</w:t>
      </w:r>
    </w:p>
    <w:p w14:paraId="6E3B7A1D" w14:textId="77777777" w:rsidR="005876B3" w:rsidRPr="005876B3" w:rsidRDefault="005876B3" w:rsidP="005876B3">
      <w:pPr>
        <w:ind w:right="1008"/>
        <w:rPr>
          <w:rFonts w:ascii="Calibri" w:eastAsia="Times New Roman" w:hAnsi="Calibri"/>
          <w:color w:val="000000"/>
          <w:sz w:val="22"/>
          <w:szCs w:val="22"/>
        </w:rPr>
      </w:pPr>
    </w:p>
    <w:p w14:paraId="7AC8A185" w14:textId="77777777" w:rsidR="005876B3" w:rsidRPr="005876B3" w:rsidRDefault="005876B3" w:rsidP="005876B3">
      <w:pPr>
        <w:rPr>
          <w:rFonts w:ascii="Calibri" w:eastAsia="Times New Roman" w:hAnsi="Calibri"/>
          <w:b/>
          <w:color w:val="000000" w:themeColor="text1"/>
          <w:sz w:val="22"/>
          <w:szCs w:val="22"/>
        </w:rPr>
      </w:pPr>
      <w:r w:rsidRPr="005876B3">
        <w:rPr>
          <w:rFonts w:ascii="Calibri" w:eastAsia="Times New Roman" w:hAnsi="Calibri"/>
          <w:b/>
          <w:color w:val="000000" w:themeColor="text1"/>
          <w:sz w:val="22"/>
          <w:szCs w:val="22"/>
        </w:rPr>
        <w:t>Credits</w:t>
      </w:r>
    </w:p>
    <w:p w14:paraId="7DE9563C" w14:textId="77777777" w:rsidR="005876B3" w:rsidRPr="005876B3" w:rsidRDefault="005876B3" w:rsidP="005876B3">
      <w:pPr>
        <w:pStyle w:val="p1"/>
        <w:spacing w:before="0" w:beforeAutospacing="0" w:after="0" w:afterAutospacing="0"/>
        <w:rPr>
          <w:rFonts w:ascii="Calibri" w:hAnsi="Calibri"/>
          <w:color w:val="000000" w:themeColor="text1"/>
          <w:sz w:val="22"/>
          <w:szCs w:val="22"/>
        </w:rPr>
      </w:pPr>
      <w:r w:rsidRPr="005876B3">
        <w:rPr>
          <w:rFonts w:ascii="Calibri" w:hAnsi="Calibri"/>
          <w:i/>
          <w:color w:val="000000" w:themeColor="text1"/>
          <w:sz w:val="22"/>
          <w:szCs w:val="22"/>
        </w:rPr>
        <w:t xml:space="preserve">The Last Survivors </w:t>
      </w:r>
      <w:r w:rsidRPr="005876B3">
        <w:rPr>
          <w:rFonts w:ascii="Calibri" w:hAnsi="Calibri"/>
          <w:color w:val="000000" w:themeColor="text1"/>
          <w:sz w:val="22"/>
          <w:szCs w:val="22"/>
        </w:rPr>
        <w:t xml:space="preserve">is a Minnow Films production for BBC and WGBH/FRONTLINE. The </w:t>
      </w:r>
    </w:p>
    <w:p w14:paraId="7B9E43CA" w14:textId="77777777" w:rsidR="005876B3" w:rsidRPr="005876B3" w:rsidRDefault="005876B3" w:rsidP="005876B3">
      <w:pPr>
        <w:rPr>
          <w:rFonts w:ascii="Calibri" w:eastAsia="Times New Roman" w:hAnsi="Calibri"/>
          <w:color w:val="000000" w:themeColor="text1"/>
          <w:sz w:val="22"/>
          <w:szCs w:val="22"/>
        </w:rPr>
      </w:pPr>
      <w:r w:rsidRPr="005876B3">
        <w:rPr>
          <w:rFonts w:ascii="Calibri" w:eastAsia="Times New Roman" w:hAnsi="Calibri"/>
          <w:color w:val="000000" w:themeColor="text1"/>
          <w:sz w:val="22"/>
          <w:szCs w:val="22"/>
        </w:rPr>
        <w:t xml:space="preserve">producer and director </w:t>
      </w:r>
      <w:proofErr w:type="gramStart"/>
      <w:r w:rsidRPr="005876B3">
        <w:rPr>
          <w:rFonts w:ascii="Calibri" w:eastAsia="Times New Roman" w:hAnsi="Calibri"/>
          <w:color w:val="000000" w:themeColor="text1"/>
          <w:sz w:val="22"/>
          <w:szCs w:val="22"/>
        </w:rPr>
        <w:t>is</w:t>
      </w:r>
      <w:proofErr w:type="gramEnd"/>
      <w:r w:rsidRPr="005876B3">
        <w:rPr>
          <w:rFonts w:ascii="Calibri" w:eastAsia="Times New Roman" w:hAnsi="Calibri"/>
          <w:color w:val="000000" w:themeColor="text1"/>
          <w:sz w:val="22"/>
          <w:szCs w:val="22"/>
        </w:rPr>
        <w:t xml:space="preserve"> Arthur Cary. The senior producer is Dan Edge. The executive producer of FRONTLINE is Raney Aronson-</w:t>
      </w:r>
      <w:proofErr w:type="spellStart"/>
      <w:r w:rsidRPr="005876B3">
        <w:rPr>
          <w:rFonts w:ascii="Calibri" w:eastAsia="Times New Roman" w:hAnsi="Calibri"/>
          <w:color w:val="000000" w:themeColor="text1"/>
          <w:sz w:val="22"/>
          <w:szCs w:val="22"/>
        </w:rPr>
        <w:t>Rath</w:t>
      </w:r>
      <w:proofErr w:type="spellEnd"/>
      <w:r w:rsidRPr="005876B3">
        <w:rPr>
          <w:rFonts w:ascii="Calibri" w:eastAsia="Times New Roman" w:hAnsi="Calibri"/>
          <w:color w:val="000000" w:themeColor="text1"/>
          <w:sz w:val="22"/>
          <w:szCs w:val="22"/>
        </w:rPr>
        <w:t xml:space="preserve">. </w:t>
      </w:r>
    </w:p>
    <w:p w14:paraId="019B904D" w14:textId="77777777" w:rsidR="005876B3" w:rsidRPr="005876B3" w:rsidRDefault="005876B3" w:rsidP="005876B3">
      <w:pPr>
        <w:rPr>
          <w:rFonts w:ascii="Calibri" w:hAnsi="Calibri"/>
          <w:sz w:val="22"/>
          <w:szCs w:val="22"/>
        </w:rPr>
      </w:pPr>
    </w:p>
    <w:p w14:paraId="47FB8D73" w14:textId="77777777" w:rsidR="005876B3" w:rsidRPr="005876B3" w:rsidRDefault="005876B3" w:rsidP="005876B3">
      <w:pPr>
        <w:pStyle w:val="NoSpacing"/>
      </w:pPr>
      <w:r w:rsidRPr="005876B3">
        <w:rPr>
          <w:rStyle w:val="Strong"/>
          <w:color w:val="000000"/>
          <w:bdr w:val="none" w:sz="0" w:space="0" w:color="auto" w:frame="1"/>
        </w:rPr>
        <w:t>About FRONTLINE</w:t>
      </w:r>
      <w:r w:rsidRPr="005876B3">
        <w:rPr>
          <w:color w:val="000000"/>
          <w:bdr w:val="none" w:sz="0" w:space="0" w:color="auto" w:frame="1"/>
        </w:rPr>
        <w:br/>
      </w:r>
      <w:proofErr w:type="spellStart"/>
      <w:r w:rsidRPr="005876B3">
        <w:t>FRONTLINE</w:t>
      </w:r>
      <w:proofErr w:type="spellEnd"/>
      <w:r w:rsidRPr="005876B3">
        <w:t xml:space="preserve">, U.S. television’s longest running investigative documentary series, explores the issues of our times through powerful storytelling. FRONTLINE has won every major journalism and broadcasting award, including 91 Emmy Awards and 20 Peabody Awards. Visit </w:t>
      </w:r>
      <w:hyperlink r:id="rId9" w:history="1">
        <w:r w:rsidRPr="005876B3">
          <w:rPr>
            <w:rStyle w:val="Hyperlink"/>
            <w:bdr w:val="none" w:sz="0" w:space="0" w:color="auto" w:frame="1"/>
          </w:rPr>
          <w:t>pbs.org/frontline</w:t>
        </w:r>
      </w:hyperlink>
      <w:r w:rsidRPr="005876B3">
        <w:rPr>
          <w:rStyle w:val="Hyperlink"/>
          <w:bdr w:val="none" w:sz="0" w:space="0" w:color="auto" w:frame="1"/>
        </w:rPr>
        <w:t xml:space="preserve"> </w:t>
      </w:r>
      <w:r w:rsidRPr="005876B3">
        <w:t xml:space="preserve">and follow us on </w:t>
      </w:r>
      <w:hyperlink r:id="rId10" w:history="1">
        <w:r w:rsidRPr="005876B3">
          <w:rPr>
            <w:rStyle w:val="Hyperlink"/>
            <w:bdr w:val="none" w:sz="0" w:space="0" w:color="auto" w:frame="1"/>
          </w:rPr>
          <w:t>Twitter</w:t>
        </w:r>
      </w:hyperlink>
      <w:r w:rsidRPr="005876B3">
        <w:t>, </w:t>
      </w:r>
      <w:hyperlink r:id="rId11" w:history="1">
        <w:r w:rsidRPr="005876B3">
          <w:rPr>
            <w:rStyle w:val="Hyperlink"/>
            <w:bdr w:val="none" w:sz="0" w:space="0" w:color="auto" w:frame="1"/>
          </w:rPr>
          <w:t>Facebook</w:t>
        </w:r>
      </w:hyperlink>
      <w:r w:rsidRPr="005876B3">
        <w:t>, </w:t>
      </w:r>
      <w:hyperlink r:id="rId12" w:history="1">
        <w:r w:rsidRPr="005876B3">
          <w:rPr>
            <w:rStyle w:val="Hyperlink"/>
            <w:bdr w:val="none" w:sz="0" w:space="0" w:color="auto" w:frame="1"/>
          </w:rPr>
          <w:t>Instagram</w:t>
        </w:r>
      </w:hyperlink>
      <w:r w:rsidRPr="005876B3">
        <w:t>, </w:t>
      </w:r>
      <w:hyperlink r:id="rId13" w:history="1">
        <w:r w:rsidRPr="005876B3">
          <w:rPr>
            <w:rStyle w:val="Hyperlink"/>
            <w:bdr w:val="none" w:sz="0" w:space="0" w:color="auto" w:frame="1"/>
          </w:rPr>
          <w:t>YouTube</w:t>
        </w:r>
      </w:hyperlink>
      <w:r w:rsidRPr="005876B3">
        <w:t>, </w:t>
      </w:r>
      <w:hyperlink r:id="rId14" w:history="1">
        <w:r w:rsidRPr="005876B3">
          <w:rPr>
            <w:rStyle w:val="Hyperlink"/>
            <w:bdr w:val="none" w:sz="0" w:space="0" w:color="auto" w:frame="1"/>
          </w:rPr>
          <w:t>Tumblr</w:t>
        </w:r>
      </w:hyperlink>
      <w:r w:rsidRPr="005876B3">
        <w:t xml:space="preserve"> and </w:t>
      </w:r>
      <w:hyperlink r:id="rId15" w:history="1">
        <w:r w:rsidRPr="005876B3">
          <w:rPr>
            <w:rStyle w:val="Hyperlink"/>
            <w:bdr w:val="none" w:sz="0" w:space="0" w:color="auto" w:frame="1"/>
          </w:rPr>
          <w:t>Google+</w:t>
        </w:r>
      </w:hyperlink>
      <w:r w:rsidRPr="005876B3">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5876B3">
        <w:t>Glessner</w:t>
      </w:r>
      <w:proofErr w:type="spellEnd"/>
      <w:r w:rsidRPr="005876B3">
        <w:t xml:space="preserve"> Family Trust, and the FRONTLINE Journalism Fund with major support from Jon and Jo Ann </w:t>
      </w:r>
      <w:proofErr w:type="spellStart"/>
      <w:r w:rsidRPr="005876B3">
        <w:t>Hagler</w:t>
      </w:r>
      <w:proofErr w:type="spellEnd"/>
      <w:r w:rsidRPr="005876B3">
        <w:t xml:space="preserve"> on behalf of the Jon L. </w:t>
      </w:r>
      <w:proofErr w:type="spellStart"/>
      <w:r w:rsidRPr="005876B3">
        <w:t>Hagler</w:t>
      </w:r>
      <w:proofErr w:type="spellEnd"/>
      <w:r w:rsidRPr="005876B3">
        <w:t xml:space="preserve"> Foundation. </w:t>
      </w:r>
    </w:p>
    <w:p w14:paraId="186E4674" w14:textId="77777777" w:rsidR="005876B3" w:rsidRPr="005876B3" w:rsidRDefault="005876B3" w:rsidP="005876B3">
      <w:pPr>
        <w:pStyle w:val="NoSpacing"/>
      </w:pPr>
    </w:p>
    <w:p w14:paraId="59918EA1" w14:textId="77777777" w:rsidR="005876B3" w:rsidRPr="005876B3" w:rsidRDefault="005876B3" w:rsidP="005876B3">
      <w:pPr>
        <w:pStyle w:val="NoSpacing"/>
      </w:pPr>
      <w:r w:rsidRPr="005876B3">
        <w:rPr>
          <w:rStyle w:val="Strong"/>
          <w:color w:val="000000"/>
          <w:bdr w:val="none" w:sz="0" w:space="0" w:color="auto" w:frame="1"/>
        </w:rPr>
        <w:t>Press Contact: </w:t>
      </w:r>
      <w:hyperlink r:id="rId16" w:history="1">
        <w:r w:rsidRPr="005876B3">
          <w:rPr>
            <w:rStyle w:val="Hyperlink"/>
            <w:bdr w:val="none" w:sz="0" w:space="0" w:color="auto" w:frame="1"/>
          </w:rPr>
          <w:t>frontlinemedia@wgbh.org</w:t>
        </w:r>
      </w:hyperlink>
      <w:r w:rsidRPr="005876B3">
        <w:rPr>
          <w:bdr w:val="none" w:sz="0" w:space="0" w:color="auto" w:frame="1"/>
        </w:rPr>
        <w:t> , 617.300.5375</w:t>
      </w:r>
    </w:p>
    <w:p w14:paraId="1BA65AD3" w14:textId="407C9B63" w:rsidR="001221B1" w:rsidRPr="008A5A59" w:rsidRDefault="001221B1" w:rsidP="006C6EE9">
      <w:pPr>
        <w:rPr>
          <w:rFonts w:ascii="Calibri" w:eastAsia="Calibri" w:hAnsi="Calibri" w:cs="Calibri"/>
        </w:rPr>
      </w:pPr>
    </w:p>
    <w:sectPr w:rsidR="001221B1" w:rsidRPr="008A5A59" w:rsidSect="00807B77">
      <w:headerReference w:type="even" r:id="rId17"/>
      <w:headerReference w:type="default" r:id="rId18"/>
      <w:footerReference w:type="default" r:id="rId19"/>
      <w:headerReference w:type="first" r:id="rId20"/>
      <w:footerReference w:type="first" r:id="rId21"/>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E7B6B" w14:textId="77777777" w:rsidR="00F61224" w:rsidRDefault="00F61224">
      <w:r>
        <w:separator/>
      </w:r>
    </w:p>
  </w:endnote>
  <w:endnote w:type="continuationSeparator" w:id="0">
    <w:p w14:paraId="7B534225" w14:textId="77777777" w:rsidR="00F61224" w:rsidRDefault="00F61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FinalDraft">
    <w:altName w:val="Courier New"/>
    <w:panose1 w:val="020B0604020202020204"/>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36C5345">
              <wp:simplePos x="0" y="0"/>
              <wp:positionH relativeFrom="column">
                <wp:posOffset>-1572260</wp:posOffset>
              </wp:positionH>
              <wp:positionV relativeFrom="paragraph">
                <wp:posOffset>-2760880</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17.4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oB9AEAANk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4C3DE173" w14:textId="4AF17EE6" w:rsidR="000971DA" w:rsidRDefault="006033DC" w:rsidP="00A56739">
                    <w:pPr>
                      <w:jc w:val="center"/>
                    </w:pPr>
                    <w:r>
                      <w:rPr>
                        <w:noProof/>
                      </w:rPr>
                      <w:drawing>
                        <wp:inline distT="0" distB="0" distL="0" distR="0" wp14:anchorId="2D9E0C88" wp14:editId="621C7092">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2CFA2EEA" w14:textId="632D6FCF" w:rsidR="00FE3E1A" w:rsidRDefault="00FE3E1A" w:rsidP="004C4248">
                    <w:pPr>
                      <w:jc w:val="center"/>
                    </w:pPr>
                    <w:r>
                      <w:br/>
                    </w:r>
                    <w:r w:rsidR="006033DC">
                      <w:rPr>
                        <w:noProof/>
                      </w:rPr>
                      <w:drawing>
                        <wp:inline distT="0" distB="0" distL="0" distR="0" wp14:anchorId="4AADAD7E" wp14:editId="61274E36">
                          <wp:extent cx="1086485" cy="208280"/>
                          <wp:effectExtent l="0" t="0" r="5715" b="0"/>
                          <wp:docPr id="1" name="Picture 1" descr="Heising-Sim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sing-Simons-logo.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6485" cy="208280"/>
                                  </a:xfrm>
                                  <a:prstGeom prst="rect">
                                    <a:avLst/>
                                  </a:prstGeom>
                                  <a:noFill/>
                                  <a:ln>
                                    <a:noFill/>
                                  </a:ln>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A7467" w:rsidRPr="005A7467">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B818F" w14:textId="77777777" w:rsidR="00F61224" w:rsidRDefault="00F61224">
      <w:r>
        <w:separator/>
      </w:r>
    </w:p>
  </w:footnote>
  <w:footnote w:type="continuationSeparator" w:id="0">
    <w:p w14:paraId="3EE81A72" w14:textId="77777777" w:rsidR="00F61224" w:rsidRDefault="00F61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6F35B28F"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764BCCBE"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55B3E1A1"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B6455FE">
              <wp:simplePos x="0" y="0"/>
              <wp:positionH relativeFrom="column">
                <wp:posOffset>-1597326</wp:posOffset>
              </wp:positionH>
              <wp:positionV relativeFrom="paragraph">
                <wp:posOffset>2747545</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a:extLst/>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16.3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16"/>
  </w:num>
  <w:num w:numId="6">
    <w:abstractNumId w:val="2"/>
  </w:num>
  <w:num w:numId="7">
    <w:abstractNumId w:val="12"/>
  </w:num>
  <w:num w:numId="8">
    <w:abstractNumId w:val="6"/>
  </w:num>
  <w:num w:numId="9">
    <w:abstractNumId w:val="7"/>
  </w:num>
  <w:num w:numId="10">
    <w:abstractNumId w:val="14"/>
  </w:num>
  <w:num w:numId="11">
    <w:abstractNumId w:val="17"/>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3D4B"/>
    <w:rsid w:val="00015407"/>
    <w:rsid w:val="00015AAD"/>
    <w:rsid w:val="000166AC"/>
    <w:rsid w:val="00016840"/>
    <w:rsid w:val="00016B39"/>
    <w:rsid w:val="000170D7"/>
    <w:rsid w:val="0002156B"/>
    <w:rsid w:val="00024E57"/>
    <w:rsid w:val="00026B49"/>
    <w:rsid w:val="00030765"/>
    <w:rsid w:val="00035E32"/>
    <w:rsid w:val="00040477"/>
    <w:rsid w:val="000419AE"/>
    <w:rsid w:val="00042FAA"/>
    <w:rsid w:val="000435C3"/>
    <w:rsid w:val="00043886"/>
    <w:rsid w:val="000441CD"/>
    <w:rsid w:val="00047050"/>
    <w:rsid w:val="000471C7"/>
    <w:rsid w:val="0005015E"/>
    <w:rsid w:val="00050429"/>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23CD"/>
    <w:rsid w:val="00093AFA"/>
    <w:rsid w:val="00095391"/>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3EEA"/>
    <w:rsid w:val="000D4490"/>
    <w:rsid w:val="000E0B60"/>
    <w:rsid w:val="000E51B9"/>
    <w:rsid w:val="000E5690"/>
    <w:rsid w:val="000E629A"/>
    <w:rsid w:val="000E6440"/>
    <w:rsid w:val="000F127A"/>
    <w:rsid w:val="000F2F44"/>
    <w:rsid w:val="000F68DF"/>
    <w:rsid w:val="00102660"/>
    <w:rsid w:val="00103156"/>
    <w:rsid w:val="00104A99"/>
    <w:rsid w:val="0010589E"/>
    <w:rsid w:val="0010713D"/>
    <w:rsid w:val="00110336"/>
    <w:rsid w:val="00110494"/>
    <w:rsid w:val="00110EE7"/>
    <w:rsid w:val="00110F39"/>
    <w:rsid w:val="0011571A"/>
    <w:rsid w:val="001167CD"/>
    <w:rsid w:val="0011773A"/>
    <w:rsid w:val="00117F1D"/>
    <w:rsid w:val="001221B1"/>
    <w:rsid w:val="00125D82"/>
    <w:rsid w:val="00126454"/>
    <w:rsid w:val="001264EF"/>
    <w:rsid w:val="00127C30"/>
    <w:rsid w:val="00131FBA"/>
    <w:rsid w:val="00134AA7"/>
    <w:rsid w:val="00136D48"/>
    <w:rsid w:val="00137169"/>
    <w:rsid w:val="00141C2C"/>
    <w:rsid w:val="001423BF"/>
    <w:rsid w:val="00142A43"/>
    <w:rsid w:val="00143029"/>
    <w:rsid w:val="0014360B"/>
    <w:rsid w:val="00143DE9"/>
    <w:rsid w:val="001443EC"/>
    <w:rsid w:val="0014541B"/>
    <w:rsid w:val="00145957"/>
    <w:rsid w:val="0015632F"/>
    <w:rsid w:val="001569F4"/>
    <w:rsid w:val="00161479"/>
    <w:rsid w:val="00161941"/>
    <w:rsid w:val="00162154"/>
    <w:rsid w:val="001646FE"/>
    <w:rsid w:val="00164F04"/>
    <w:rsid w:val="00164FC4"/>
    <w:rsid w:val="00165562"/>
    <w:rsid w:val="00167C3B"/>
    <w:rsid w:val="00170C80"/>
    <w:rsid w:val="001724DC"/>
    <w:rsid w:val="00172EF8"/>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439"/>
    <w:rsid w:val="001B0F48"/>
    <w:rsid w:val="001B19F2"/>
    <w:rsid w:val="001B26D6"/>
    <w:rsid w:val="001B2F72"/>
    <w:rsid w:val="001B3E5C"/>
    <w:rsid w:val="001B4331"/>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D52A2"/>
    <w:rsid w:val="001E0838"/>
    <w:rsid w:val="001E2976"/>
    <w:rsid w:val="001E4064"/>
    <w:rsid w:val="001E51D7"/>
    <w:rsid w:val="001E7D05"/>
    <w:rsid w:val="001F06C2"/>
    <w:rsid w:val="001F0FC6"/>
    <w:rsid w:val="001F102D"/>
    <w:rsid w:val="00200F6B"/>
    <w:rsid w:val="002037FD"/>
    <w:rsid w:val="0020469B"/>
    <w:rsid w:val="002054DE"/>
    <w:rsid w:val="0020608D"/>
    <w:rsid w:val="00210991"/>
    <w:rsid w:val="00210CD5"/>
    <w:rsid w:val="0021517C"/>
    <w:rsid w:val="0021760B"/>
    <w:rsid w:val="00220C45"/>
    <w:rsid w:val="00221974"/>
    <w:rsid w:val="00225CA9"/>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7E9D"/>
    <w:rsid w:val="00250816"/>
    <w:rsid w:val="002518AD"/>
    <w:rsid w:val="0025208E"/>
    <w:rsid w:val="002569C0"/>
    <w:rsid w:val="00260AAB"/>
    <w:rsid w:val="002639B1"/>
    <w:rsid w:val="002673D0"/>
    <w:rsid w:val="002748D9"/>
    <w:rsid w:val="002760A1"/>
    <w:rsid w:val="00277050"/>
    <w:rsid w:val="0028130A"/>
    <w:rsid w:val="00285532"/>
    <w:rsid w:val="0028587B"/>
    <w:rsid w:val="0029181A"/>
    <w:rsid w:val="002929ED"/>
    <w:rsid w:val="00294363"/>
    <w:rsid w:val="00294FAA"/>
    <w:rsid w:val="00294FCC"/>
    <w:rsid w:val="002958BE"/>
    <w:rsid w:val="00295E37"/>
    <w:rsid w:val="0029698E"/>
    <w:rsid w:val="002A0195"/>
    <w:rsid w:val="002A121D"/>
    <w:rsid w:val="002A1FCA"/>
    <w:rsid w:val="002A2DFE"/>
    <w:rsid w:val="002A2F29"/>
    <w:rsid w:val="002A3981"/>
    <w:rsid w:val="002A52D4"/>
    <w:rsid w:val="002A5947"/>
    <w:rsid w:val="002A6606"/>
    <w:rsid w:val="002B0220"/>
    <w:rsid w:val="002B1573"/>
    <w:rsid w:val="002B1CD7"/>
    <w:rsid w:val="002B3039"/>
    <w:rsid w:val="002B4760"/>
    <w:rsid w:val="002C0148"/>
    <w:rsid w:val="002C0F9A"/>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06A6D"/>
    <w:rsid w:val="0031178E"/>
    <w:rsid w:val="0031523D"/>
    <w:rsid w:val="00316217"/>
    <w:rsid w:val="00316C09"/>
    <w:rsid w:val="00317F81"/>
    <w:rsid w:val="00325F77"/>
    <w:rsid w:val="003262DE"/>
    <w:rsid w:val="0032699F"/>
    <w:rsid w:val="00330C8B"/>
    <w:rsid w:val="0033377D"/>
    <w:rsid w:val="003349F2"/>
    <w:rsid w:val="00335C1C"/>
    <w:rsid w:val="003372B4"/>
    <w:rsid w:val="003416F8"/>
    <w:rsid w:val="003423DD"/>
    <w:rsid w:val="003425E2"/>
    <w:rsid w:val="00342711"/>
    <w:rsid w:val="00344257"/>
    <w:rsid w:val="00346CA7"/>
    <w:rsid w:val="00347A5D"/>
    <w:rsid w:val="00351B17"/>
    <w:rsid w:val="003521EA"/>
    <w:rsid w:val="0035294D"/>
    <w:rsid w:val="003536FC"/>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074"/>
    <w:rsid w:val="00381BCB"/>
    <w:rsid w:val="00386AED"/>
    <w:rsid w:val="00387794"/>
    <w:rsid w:val="00390900"/>
    <w:rsid w:val="00392D84"/>
    <w:rsid w:val="003947A3"/>
    <w:rsid w:val="00394A99"/>
    <w:rsid w:val="003A1941"/>
    <w:rsid w:val="003A1C4F"/>
    <w:rsid w:val="003A1FEA"/>
    <w:rsid w:val="003A232F"/>
    <w:rsid w:val="003A581F"/>
    <w:rsid w:val="003A65A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25D"/>
    <w:rsid w:val="003E660C"/>
    <w:rsid w:val="003E6D8F"/>
    <w:rsid w:val="003F1FA2"/>
    <w:rsid w:val="003F26A7"/>
    <w:rsid w:val="003F30A7"/>
    <w:rsid w:val="003F3320"/>
    <w:rsid w:val="003F4468"/>
    <w:rsid w:val="003F7A32"/>
    <w:rsid w:val="004011AF"/>
    <w:rsid w:val="0040254D"/>
    <w:rsid w:val="004026B8"/>
    <w:rsid w:val="00403113"/>
    <w:rsid w:val="0040578C"/>
    <w:rsid w:val="004065EF"/>
    <w:rsid w:val="00406B62"/>
    <w:rsid w:val="00406CB1"/>
    <w:rsid w:val="00406DBB"/>
    <w:rsid w:val="00412B07"/>
    <w:rsid w:val="00414235"/>
    <w:rsid w:val="00415134"/>
    <w:rsid w:val="0041724B"/>
    <w:rsid w:val="00420AAF"/>
    <w:rsid w:val="00420F54"/>
    <w:rsid w:val="004212E6"/>
    <w:rsid w:val="00421A2F"/>
    <w:rsid w:val="00421F84"/>
    <w:rsid w:val="00422453"/>
    <w:rsid w:val="0042269B"/>
    <w:rsid w:val="0042541D"/>
    <w:rsid w:val="00425FB4"/>
    <w:rsid w:val="004279E6"/>
    <w:rsid w:val="00431A58"/>
    <w:rsid w:val="00432618"/>
    <w:rsid w:val="00432BFA"/>
    <w:rsid w:val="00434114"/>
    <w:rsid w:val="0043712D"/>
    <w:rsid w:val="00437C43"/>
    <w:rsid w:val="00442213"/>
    <w:rsid w:val="00443061"/>
    <w:rsid w:val="00444901"/>
    <w:rsid w:val="00445C87"/>
    <w:rsid w:val="004463EF"/>
    <w:rsid w:val="004468D4"/>
    <w:rsid w:val="00446B8F"/>
    <w:rsid w:val="00446BFB"/>
    <w:rsid w:val="00447720"/>
    <w:rsid w:val="00447FCE"/>
    <w:rsid w:val="0045053C"/>
    <w:rsid w:val="00451432"/>
    <w:rsid w:val="00452463"/>
    <w:rsid w:val="00453D7E"/>
    <w:rsid w:val="00454C39"/>
    <w:rsid w:val="004578E6"/>
    <w:rsid w:val="00461D0C"/>
    <w:rsid w:val="004622F1"/>
    <w:rsid w:val="00462F75"/>
    <w:rsid w:val="00463D5A"/>
    <w:rsid w:val="00465897"/>
    <w:rsid w:val="0046606D"/>
    <w:rsid w:val="00466347"/>
    <w:rsid w:val="00466553"/>
    <w:rsid w:val="0047059F"/>
    <w:rsid w:val="00472C03"/>
    <w:rsid w:val="00473525"/>
    <w:rsid w:val="004751C2"/>
    <w:rsid w:val="00476004"/>
    <w:rsid w:val="00476707"/>
    <w:rsid w:val="00477968"/>
    <w:rsid w:val="004819D6"/>
    <w:rsid w:val="0048256C"/>
    <w:rsid w:val="00482B03"/>
    <w:rsid w:val="00482DB3"/>
    <w:rsid w:val="00484854"/>
    <w:rsid w:val="00484F2E"/>
    <w:rsid w:val="004878A6"/>
    <w:rsid w:val="00487D6A"/>
    <w:rsid w:val="00491630"/>
    <w:rsid w:val="00491825"/>
    <w:rsid w:val="00492EF0"/>
    <w:rsid w:val="00493B1B"/>
    <w:rsid w:val="0049770E"/>
    <w:rsid w:val="004A012F"/>
    <w:rsid w:val="004A065C"/>
    <w:rsid w:val="004A0F72"/>
    <w:rsid w:val="004A1276"/>
    <w:rsid w:val="004A3955"/>
    <w:rsid w:val="004A568B"/>
    <w:rsid w:val="004A7ACA"/>
    <w:rsid w:val="004B04C3"/>
    <w:rsid w:val="004B0528"/>
    <w:rsid w:val="004B23C1"/>
    <w:rsid w:val="004B34A5"/>
    <w:rsid w:val="004B3D94"/>
    <w:rsid w:val="004B41EF"/>
    <w:rsid w:val="004B5302"/>
    <w:rsid w:val="004B53AE"/>
    <w:rsid w:val="004C03A4"/>
    <w:rsid w:val="004C4248"/>
    <w:rsid w:val="004C53D1"/>
    <w:rsid w:val="004C6A6A"/>
    <w:rsid w:val="004C781B"/>
    <w:rsid w:val="004D029D"/>
    <w:rsid w:val="004D2A2C"/>
    <w:rsid w:val="004D3AEE"/>
    <w:rsid w:val="004D3CF6"/>
    <w:rsid w:val="004D76E0"/>
    <w:rsid w:val="004E1640"/>
    <w:rsid w:val="004E451D"/>
    <w:rsid w:val="004E6936"/>
    <w:rsid w:val="004E6E6C"/>
    <w:rsid w:val="004E7154"/>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5972"/>
    <w:rsid w:val="00515A8C"/>
    <w:rsid w:val="0051741E"/>
    <w:rsid w:val="005177CF"/>
    <w:rsid w:val="00517900"/>
    <w:rsid w:val="00520E77"/>
    <w:rsid w:val="00521F3E"/>
    <w:rsid w:val="005227C6"/>
    <w:rsid w:val="00523B00"/>
    <w:rsid w:val="00524964"/>
    <w:rsid w:val="00526357"/>
    <w:rsid w:val="00526416"/>
    <w:rsid w:val="005313E0"/>
    <w:rsid w:val="00531DB1"/>
    <w:rsid w:val="00532EB8"/>
    <w:rsid w:val="005334B4"/>
    <w:rsid w:val="005354E7"/>
    <w:rsid w:val="005368EC"/>
    <w:rsid w:val="005370F5"/>
    <w:rsid w:val="0053713B"/>
    <w:rsid w:val="00540680"/>
    <w:rsid w:val="005429D1"/>
    <w:rsid w:val="00545B47"/>
    <w:rsid w:val="00546C57"/>
    <w:rsid w:val="005536E9"/>
    <w:rsid w:val="00553DC3"/>
    <w:rsid w:val="0055419B"/>
    <w:rsid w:val="00554DA7"/>
    <w:rsid w:val="00560D6C"/>
    <w:rsid w:val="005621DC"/>
    <w:rsid w:val="00564D92"/>
    <w:rsid w:val="00566CC3"/>
    <w:rsid w:val="005702AA"/>
    <w:rsid w:val="0057137E"/>
    <w:rsid w:val="0057161E"/>
    <w:rsid w:val="00571C39"/>
    <w:rsid w:val="00571C6C"/>
    <w:rsid w:val="00573FEC"/>
    <w:rsid w:val="00574DB8"/>
    <w:rsid w:val="00582B05"/>
    <w:rsid w:val="00582DF2"/>
    <w:rsid w:val="005856F8"/>
    <w:rsid w:val="0058643C"/>
    <w:rsid w:val="005876B3"/>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A7467"/>
    <w:rsid w:val="005A7943"/>
    <w:rsid w:val="005B1355"/>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3DC"/>
    <w:rsid w:val="00603E5A"/>
    <w:rsid w:val="00604CE7"/>
    <w:rsid w:val="0060654C"/>
    <w:rsid w:val="006107C5"/>
    <w:rsid w:val="00611908"/>
    <w:rsid w:val="00612B43"/>
    <w:rsid w:val="00613493"/>
    <w:rsid w:val="00613A01"/>
    <w:rsid w:val="00614CAE"/>
    <w:rsid w:val="00617D9E"/>
    <w:rsid w:val="00617FFB"/>
    <w:rsid w:val="0062079D"/>
    <w:rsid w:val="006209AB"/>
    <w:rsid w:val="00620E95"/>
    <w:rsid w:val="00621D4A"/>
    <w:rsid w:val="00622984"/>
    <w:rsid w:val="00630222"/>
    <w:rsid w:val="006309F7"/>
    <w:rsid w:val="00630E24"/>
    <w:rsid w:val="00631D1F"/>
    <w:rsid w:val="006320A3"/>
    <w:rsid w:val="006321B0"/>
    <w:rsid w:val="0063274E"/>
    <w:rsid w:val="0063560C"/>
    <w:rsid w:val="006357EF"/>
    <w:rsid w:val="006368B5"/>
    <w:rsid w:val="0064020E"/>
    <w:rsid w:val="00641B5F"/>
    <w:rsid w:val="00642E01"/>
    <w:rsid w:val="00644453"/>
    <w:rsid w:val="006450BE"/>
    <w:rsid w:val="006505D1"/>
    <w:rsid w:val="0065084D"/>
    <w:rsid w:val="0065554A"/>
    <w:rsid w:val="006626E6"/>
    <w:rsid w:val="0066542B"/>
    <w:rsid w:val="006658FD"/>
    <w:rsid w:val="0066674C"/>
    <w:rsid w:val="00667071"/>
    <w:rsid w:val="006706E3"/>
    <w:rsid w:val="00670716"/>
    <w:rsid w:val="00670A15"/>
    <w:rsid w:val="00671329"/>
    <w:rsid w:val="00672C05"/>
    <w:rsid w:val="00675AC9"/>
    <w:rsid w:val="00675C79"/>
    <w:rsid w:val="00684A7B"/>
    <w:rsid w:val="00684B81"/>
    <w:rsid w:val="00686D33"/>
    <w:rsid w:val="0068741D"/>
    <w:rsid w:val="00692750"/>
    <w:rsid w:val="006932C3"/>
    <w:rsid w:val="00694792"/>
    <w:rsid w:val="00695145"/>
    <w:rsid w:val="0069660B"/>
    <w:rsid w:val="006A08C7"/>
    <w:rsid w:val="006A2D21"/>
    <w:rsid w:val="006A31B7"/>
    <w:rsid w:val="006A6559"/>
    <w:rsid w:val="006A7198"/>
    <w:rsid w:val="006A7506"/>
    <w:rsid w:val="006B0212"/>
    <w:rsid w:val="006B2713"/>
    <w:rsid w:val="006B2B7B"/>
    <w:rsid w:val="006B335C"/>
    <w:rsid w:val="006B489A"/>
    <w:rsid w:val="006B4D0F"/>
    <w:rsid w:val="006B601F"/>
    <w:rsid w:val="006B680B"/>
    <w:rsid w:val="006B6AD1"/>
    <w:rsid w:val="006B775E"/>
    <w:rsid w:val="006C2DD0"/>
    <w:rsid w:val="006C5994"/>
    <w:rsid w:val="006C6EE9"/>
    <w:rsid w:val="006D0377"/>
    <w:rsid w:val="006D1DBA"/>
    <w:rsid w:val="006D2757"/>
    <w:rsid w:val="006D3F7E"/>
    <w:rsid w:val="006D4E26"/>
    <w:rsid w:val="006D59A4"/>
    <w:rsid w:val="006D743E"/>
    <w:rsid w:val="006E2AFE"/>
    <w:rsid w:val="006E44C5"/>
    <w:rsid w:val="006E55D9"/>
    <w:rsid w:val="006E63AC"/>
    <w:rsid w:val="006E6678"/>
    <w:rsid w:val="006F1057"/>
    <w:rsid w:val="006F30C7"/>
    <w:rsid w:val="006F3B7F"/>
    <w:rsid w:val="006F3FB8"/>
    <w:rsid w:val="006F434C"/>
    <w:rsid w:val="006F4890"/>
    <w:rsid w:val="006F4ADE"/>
    <w:rsid w:val="006F4CC7"/>
    <w:rsid w:val="006F56C0"/>
    <w:rsid w:val="007003D5"/>
    <w:rsid w:val="00700606"/>
    <w:rsid w:val="00705A8C"/>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B97"/>
    <w:rsid w:val="00732F83"/>
    <w:rsid w:val="0073376C"/>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771D7"/>
    <w:rsid w:val="00780003"/>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02F"/>
    <w:rsid w:val="007C2172"/>
    <w:rsid w:val="007C23BF"/>
    <w:rsid w:val="007C2842"/>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2975"/>
    <w:rsid w:val="00804893"/>
    <w:rsid w:val="00805F57"/>
    <w:rsid w:val="00806003"/>
    <w:rsid w:val="00806E52"/>
    <w:rsid w:val="00807235"/>
    <w:rsid w:val="008076BD"/>
    <w:rsid w:val="00807B77"/>
    <w:rsid w:val="00810A71"/>
    <w:rsid w:val="00811427"/>
    <w:rsid w:val="00812122"/>
    <w:rsid w:val="0081506C"/>
    <w:rsid w:val="00815854"/>
    <w:rsid w:val="00816C0C"/>
    <w:rsid w:val="0081705F"/>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32B"/>
    <w:rsid w:val="00866F47"/>
    <w:rsid w:val="00866F5F"/>
    <w:rsid w:val="008716FF"/>
    <w:rsid w:val="00872BC2"/>
    <w:rsid w:val="00877B4A"/>
    <w:rsid w:val="00880CE5"/>
    <w:rsid w:val="00880E2C"/>
    <w:rsid w:val="00882771"/>
    <w:rsid w:val="00885BCA"/>
    <w:rsid w:val="008870E8"/>
    <w:rsid w:val="008873B4"/>
    <w:rsid w:val="0089013E"/>
    <w:rsid w:val="008938FC"/>
    <w:rsid w:val="00894690"/>
    <w:rsid w:val="008947CA"/>
    <w:rsid w:val="00894C39"/>
    <w:rsid w:val="0089639F"/>
    <w:rsid w:val="00896572"/>
    <w:rsid w:val="0089662C"/>
    <w:rsid w:val="00897DFD"/>
    <w:rsid w:val="008A2056"/>
    <w:rsid w:val="008A42A3"/>
    <w:rsid w:val="008A5A59"/>
    <w:rsid w:val="008A7147"/>
    <w:rsid w:val="008B1CA4"/>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E7E7C"/>
    <w:rsid w:val="008F04F3"/>
    <w:rsid w:val="008F170D"/>
    <w:rsid w:val="008F5B3A"/>
    <w:rsid w:val="008F5C90"/>
    <w:rsid w:val="008F7FE4"/>
    <w:rsid w:val="00902BB1"/>
    <w:rsid w:val="009030EF"/>
    <w:rsid w:val="00903459"/>
    <w:rsid w:val="00903AC5"/>
    <w:rsid w:val="0090437A"/>
    <w:rsid w:val="00904F50"/>
    <w:rsid w:val="00906011"/>
    <w:rsid w:val="00906EE0"/>
    <w:rsid w:val="00906EEA"/>
    <w:rsid w:val="0090766C"/>
    <w:rsid w:val="00910653"/>
    <w:rsid w:val="00910D55"/>
    <w:rsid w:val="00913808"/>
    <w:rsid w:val="0091460D"/>
    <w:rsid w:val="00916154"/>
    <w:rsid w:val="0092061B"/>
    <w:rsid w:val="00921730"/>
    <w:rsid w:val="00921C66"/>
    <w:rsid w:val="009306E7"/>
    <w:rsid w:val="009342E7"/>
    <w:rsid w:val="00935198"/>
    <w:rsid w:val="00935E6E"/>
    <w:rsid w:val="0093730C"/>
    <w:rsid w:val="0093770B"/>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4CD4"/>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1B53"/>
    <w:rsid w:val="00993298"/>
    <w:rsid w:val="00995912"/>
    <w:rsid w:val="009960A1"/>
    <w:rsid w:val="00996112"/>
    <w:rsid w:val="009A0525"/>
    <w:rsid w:val="009A092A"/>
    <w:rsid w:val="009A129F"/>
    <w:rsid w:val="009A4582"/>
    <w:rsid w:val="009A5C11"/>
    <w:rsid w:val="009B12F4"/>
    <w:rsid w:val="009B152C"/>
    <w:rsid w:val="009B1D46"/>
    <w:rsid w:val="009B51FD"/>
    <w:rsid w:val="009B674B"/>
    <w:rsid w:val="009C19BF"/>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5698"/>
    <w:rsid w:val="00A078D6"/>
    <w:rsid w:val="00A07D85"/>
    <w:rsid w:val="00A11489"/>
    <w:rsid w:val="00A12B52"/>
    <w:rsid w:val="00A145B9"/>
    <w:rsid w:val="00A14F39"/>
    <w:rsid w:val="00A1753A"/>
    <w:rsid w:val="00A2002B"/>
    <w:rsid w:val="00A20ADA"/>
    <w:rsid w:val="00A218C1"/>
    <w:rsid w:val="00A2269C"/>
    <w:rsid w:val="00A2368B"/>
    <w:rsid w:val="00A23D64"/>
    <w:rsid w:val="00A24708"/>
    <w:rsid w:val="00A24A60"/>
    <w:rsid w:val="00A263D5"/>
    <w:rsid w:val="00A31614"/>
    <w:rsid w:val="00A31886"/>
    <w:rsid w:val="00A3276A"/>
    <w:rsid w:val="00A328CC"/>
    <w:rsid w:val="00A32EC2"/>
    <w:rsid w:val="00A3307A"/>
    <w:rsid w:val="00A332CF"/>
    <w:rsid w:val="00A336E7"/>
    <w:rsid w:val="00A37E1C"/>
    <w:rsid w:val="00A423E4"/>
    <w:rsid w:val="00A4280B"/>
    <w:rsid w:val="00A42B10"/>
    <w:rsid w:val="00A435DD"/>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2F40"/>
    <w:rsid w:val="00A643C8"/>
    <w:rsid w:val="00A64D48"/>
    <w:rsid w:val="00A722AF"/>
    <w:rsid w:val="00A75775"/>
    <w:rsid w:val="00A77829"/>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17E2"/>
    <w:rsid w:val="00AE2843"/>
    <w:rsid w:val="00AE3FA4"/>
    <w:rsid w:val="00AE4EB8"/>
    <w:rsid w:val="00AF2124"/>
    <w:rsid w:val="00AF30A3"/>
    <w:rsid w:val="00AF3EE0"/>
    <w:rsid w:val="00B00B4E"/>
    <w:rsid w:val="00B00BBB"/>
    <w:rsid w:val="00B020BA"/>
    <w:rsid w:val="00B022DE"/>
    <w:rsid w:val="00B03B89"/>
    <w:rsid w:val="00B042C1"/>
    <w:rsid w:val="00B0541D"/>
    <w:rsid w:val="00B05B7E"/>
    <w:rsid w:val="00B06E2B"/>
    <w:rsid w:val="00B111FB"/>
    <w:rsid w:val="00B12957"/>
    <w:rsid w:val="00B15A8F"/>
    <w:rsid w:val="00B21350"/>
    <w:rsid w:val="00B31973"/>
    <w:rsid w:val="00B333A7"/>
    <w:rsid w:val="00B336B6"/>
    <w:rsid w:val="00B33962"/>
    <w:rsid w:val="00B3429E"/>
    <w:rsid w:val="00B36763"/>
    <w:rsid w:val="00B36CD9"/>
    <w:rsid w:val="00B36E67"/>
    <w:rsid w:val="00B4141D"/>
    <w:rsid w:val="00B44D5D"/>
    <w:rsid w:val="00B44DFE"/>
    <w:rsid w:val="00B4693E"/>
    <w:rsid w:val="00B477A9"/>
    <w:rsid w:val="00B5278A"/>
    <w:rsid w:val="00B53184"/>
    <w:rsid w:val="00B605A6"/>
    <w:rsid w:val="00B61764"/>
    <w:rsid w:val="00B62029"/>
    <w:rsid w:val="00B629A8"/>
    <w:rsid w:val="00B635F0"/>
    <w:rsid w:val="00B6428C"/>
    <w:rsid w:val="00B653B5"/>
    <w:rsid w:val="00B665FE"/>
    <w:rsid w:val="00B67621"/>
    <w:rsid w:val="00B719C5"/>
    <w:rsid w:val="00B74AB6"/>
    <w:rsid w:val="00B76F0C"/>
    <w:rsid w:val="00B770D8"/>
    <w:rsid w:val="00B77377"/>
    <w:rsid w:val="00B81906"/>
    <w:rsid w:val="00B81D99"/>
    <w:rsid w:val="00B83AF4"/>
    <w:rsid w:val="00B84092"/>
    <w:rsid w:val="00B90889"/>
    <w:rsid w:val="00B9112C"/>
    <w:rsid w:val="00B93CFA"/>
    <w:rsid w:val="00B94188"/>
    <w:rsid w:val="00B96BF8"/>
    <w:rsid w:val="00BA1AAB"/>
    <w:rsid w:val="00BA4AE5"/>
    <w:rsid w:val="00BA5765"/>
    <w:rsid w:val="00BA5826"/>
    <w:rsid w:val="00BB2736"/>
    <w:rsid w:val="00BC03AC"/>
    <w:rsid w:val="00BC069F"/>
    <w:rsid w:val="00BC0DE6"/>
    <w:rsid w:val="00BC14A9"/>
    <w:rsid w:val="00BC2CC8"/>
    <w:rsid w:val="00BC2E50"/>
    <w:rsid w:val="00BC3D75"/>
    <w:rsid w:val="00BC6DA4"/>
    <w:rsid w:val="00BC6FBD"/>
    <w:rsid w:val="00BC754B"/>
    <w:rsid w:val="00BD1A9A"/>
    <w:rsid w:val="00BD1C4A"/>
    <w:rsid w:val="00BD1F97"/>
    <w:rsid w:val="00BD3ED8"/>
    <w:rsid w:val="00BD42E1"/>
    <w:rsid w:val="00BD439C"/>
    <w:rsid w:val="00BD575B"/>
    <w:rsid w:val="00BE0510"/>
    <w:rsid w:val="00BE360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326"/>
    <w:rsid w:val="00C06C57"/>
    <w:rsid w:val="00C074CB"/>
    <w:rsid w:val="00C128AC"/>
    <w:rsid w:val="00C135BF"/>
    <w:rsid w:val="00C148AF"/>
    <w:rsid w:val="00C16A40"/>
    <w:rsid w:val="00C1708F"/>
    <w:rsid w:val="00C20E80"/>
    <w:rsid w:val="00C218F9"/>
    <w:rsid w:val="00C235A1"/>
    <w:rsid w:val="00C26AFF"/>
    <w:rsid w:val="00C300C2"/>
    <w:rsid w:val="00C30BF4"/>
    <w:rsid w:val="00C30F3B"/>
    <w:rsid w:val="00C31979"/>
    <w:rsid w:val="00C32386"/>
    <w:rsid w:val="00C327AE"/>
    <w:rsid w:val="00C32FF4"/>
    <w:rsid w:val="00C34760"/>
    <w:rsid w:val="00C4111B"/>
    <w:rsid w:val="00C42279"/>
    <w:rsid w:val="00C4298D"/>
    <w:rsid w:val="00C465BA"/>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2D7D"/>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1339"/>
    <w:rsid w:val="00CB4FBC"/>
    <w:rsid w:val="00CB70B5"/>
    <w:rsid w:val="00CC0996"/>
    <w:rsid w:val="00CC3583"/>
    <w:rsid w:val="00CC423E"/>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E7BDA"/>
    <w:rsid w:val="00CF0B07"/>
    <w:rsid w:val="00CF1E99"/>
    <w:rsid w:val="00CF2D0D"/>
    <w:rsid w:val="00CF3FAB"/>
    <w:rsid w:val="00CF5882"/>
    <w:rsid w:val="00CF74C6"/>
    <w:rsid w:val="00CF7BFF"/>
    <w:rsid w:val="00D023B0"/>
    <w:rsid w:val="00D023B2"/>
    <w:rsid w:val="00D0569A"/>
    <w:rsid w:val="00D112DA"/>
    <w:rsid w:val="00D12C24"/>
    <w:rsid w:val="00D159E1"/>
    <w:rsid w:val="00D20265"/>
    <w:rsid w:val="00D20D46"/>
    <w:rsid w:val="00D21B0C"/>
    <w:rsid w:val="00D23007"/>
    <w:rsid w:val="00D275B6"/>
    <w:rsid w:val="00D27CFB"/>
    <w:rsid w:val="00D27DB9"/>
    <w:rsid w:val="00D31CD7"/>
    <w:rsid w:val="00D3211D"/>
    <w:rsid w:val="00D32253"/>
    <w:rsid w:val="00D32411"/>
    <w:rsid w:val="00D335DE"/>
    <w:rsid w:val="00D34DF1"/>
    <w:rsid w:val="00D36E0B"/>
    <w:rsid w:val="00D37925"/>
    <w:rsid w:val="00D4008D"/>
    <w:rsid w:val="00D401AF"/>
    <w:rsid w:val="00D4168B"/>
    <w:rsid w:val="00D44B13"/>
    <w:rsid w:val="00D4586F"/>
    <w:rsid w:val="00D45FD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1370"/>
    <w:rsid w:val="00D82099"/>
    <w:rsid w:val="00D83EE5"/>
    <w:rsid w:val="00D86B2E"/>
    <w:rsid w:val="00D91A40"/>
    <w:rsid w:val="00D927D6"/>
    <w:rsid w:val="00D92B08"/>
    <w:rsid w:val="00D92BD2"/>
    <w:rsid w:val="00D939A1"/>
    <w:rsid w:val="00D975DE"/>
    <w:rsid w:val="00DA12F7"/>
    <w:rsid w:val="00DA6DDA"/>
    <w:rsid w:val="00DB31DD"/>
    <w:rsid w:val="00DB6BDE"/>
    <w:rsid w:val="00DB6C4E"/>
    <w:rsid w:val="00DB7323"/>
    <w:rsid w:val="00DC3ECA"/>
    <w:rsid w:val="00DC4F5C"/>
    <w:rsid w:val="00DC53A2"/>
    <w:rsid w:val="00DC5ED6"/>
    <w:rsid w:val="00DD2B18"/>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39D4"/>
    <w:rsid w:val="00E14ACC"/>
    <w:rsid w:val="00E159A4"/>
    <w:rsid w:val="00E15BC7"/>
    <w:rsid w:val="00E16088"/>
    <w:rsid w:val="00E173E5"/>
    <w:rsid w:val="00E22F09"/>
    <w:rsid w:val="00E235E1"/>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91E44"/>
    <w:rsid w:val="00E929A7"/>
    <w:rsid w:val="00E92ACB"/>
    <w:rsid w:val="00E96336"/>
    <w:rsid w:val="00E97BD6"/>
    <w:rsid w:val="00EA1019"/>
    <w:rsid w:val="00EA193F"/>
    <w:rsid w:val="00EA1B75"/>
    <w:rsid w:val="00EA4A90"/>
    <w:rsid w:val="00EA5AF7"/>
    <w:rsid w:val="00EA65B4"/>
    <w:rsid w:val="00EA6C89"/>
    <w:rsid w:val="00EA77F2"/>
    <w:rsid w:val="00EB052C"/>
    <w:rsid w:val="00EB5CA1"/>
    <w:rsid w:val="00EB5EEE"/>
    <w:rsid w:val="00EC0041"/>
    <w:rsid w:val="00EC2953"/>
    <w:rsid w:val="00EC36BA"/>
    <w:rsid w:val="00EC4478"/>
    <w:rsid w:val="00EC4B49"/>
    <w:rsid w:val="00EC5B22"/>
    <w:rsid w:val="00EC637F"/>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5A63"/>
    <w:rsid w:val="00EF79EA"/>
    <w:rsid w:val="00F02CDA"/>
    <w:rsid w:val="00F03262"/>
    <w:rsid w:val="00F0473D"/>
    <w:rsid w:val="00F051D7"/>
    <w:rsid w:val="00F05D52"/>
    <w:rsid w:val="00F06755"/>
    <w:rsid w:val="00F074AB"/>
    <w:rsid w:val="00F1147A"/>
    <w:rsid w:val="00F159EB"/>
    <w:rsid w:val="00F15DF5"/>
    <w:rsid w:val="00F15EF1"/>
    <w:rsid w:val="00F16481"/>
    <w:rsid w:val="00F164E2"/>
    <w:rsid w:val="00F16EED"/>
    <w:rsid w:val="00F17315"/>
    <w:rsid w:val="00F20D79"/>
    <w:rsid w:val="00F21005"/>
    <w:rsid w:val="00F2185B"/>
    <w:rsid w:val="00F24689"/>
    <w:rsid w:val="00F25486"/>
    <w:rsid w:val="00F2621D"/>
    <w:rsid w:val="00F268FE"/>
    <w:rsid w:val="00F27AD0"/>
    <w:rsid w:val="00F32E79"/>
    <w:rsid w:val="00F34D20"/>
    <w:rsid w:val="00F34F3F"/>
    <w:rsid w:val="00F35271"/>
    <w:rsid w:val="00F37A01"/>
    <w:rsid w:val="00F37C35"/>
    <w:rsid w:val="00F41325"/>
    <w:rsid w:val="00F414A0"/>
    <w:rsid w:val="00F43E47"/>
    <w:rsid w:val="00F456D5"/>
    <w:rsid w:val="00F47005"/>
    <w:rsid w:val="00F47057"/>
    <w:rsid w:val="00F502DE"/>
    <w:rsid w:val="00F54C3F"/>
    <w:rsid w:val="00F55892"/>
    <w:rsid w:val="00F5653E"/>
    <w:rsid w:val="00F61224"/>
    <w:rsid w:val="00F6238E"/>
    <w:rsid w:val="00F66565"/>
    <w:rsid w:val="00F67BFF"/>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6747"/>
    <w:rsid w:val="00FE73F8"/>
    <w:rsid w:val="00FE7468"/>
    <w:rsid w:val="00FE7493"/>
    <w:rsid w:val="00FE749B"/>
    <w:rsid w:val="00FE7C0D"/>
    <w:rsid w:val="00FF129F"/>
    <w:rsid w:val="00FF2125"/>
    <w:rsid w:val="00FF2797"/>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rPr>
      <w:rFonts w:eastAsia="Times New Roman"/>
    </w:rPr>
  </w:style>
  <w:style w:type="paragraph" w:customStyle="1" w:styleId="xmsonormal0">
    <w:name w:val="xmsonormal"/>
    <w:basedOn w:val="Normal"/>
    <w:rsid w:val="00050429"/>
    <w:pPr>
      <w:spacing w:before="100" w:beforeAutospacing="1" w:after="100" w:afterAutospacing="1"/>
    </w:pPr>
    <w:rPr>
      <w:rFonts w:eastAsia="Times New Roman"/>
    </w:rPr>
  </w:style>
  <w:style w:type="character" w:customStyle="1" w:styleId="UnresolvedMention1">
    <w:name w:val="Unresolved Mention1"/>
    <w:basedOn w:val="DefaultParagraphFont"/>
    <w:uiPriority w:val="99"/>
    <w:rsid w:val="00675AC9"/>
    <w:rPr>
      <w:color w:val="605E5C"/>
      <w:shd w:val="clear" w:color="auto" w:fill="E1DFDD"/>
    </w:rPr>
  </w:style>
  <w:style w:type="character" w:styleId="UnresolvedMention">
    <w:name w:val="Unresolved Mention"/>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the-last-survivors" TargetMode="External"/><Relationship Id="rId13" Type="http://schemas.openxmlformats.org/officeDocument/2006/relationships/hyperlink" Target="https://www.youtube.com/frontlin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instagram.com/frontlinepb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rontlinemedia@wgbh.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yperlink" Target="https://plus.google.com/+frontline/posts" TargetMode="External"/><Relationship Id="rId23" Type="http://schemas.openxmlformats.org/officeDocument/2006/relationships/theme" Target="theme/theme1.xml"/><Relationship Id="rId10" Type="http://schemas.openxmlformats.org/officeDocument/2006/relationships/hyperlink" Target="https://twitter.com/frontlinepb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http://frontlinepbs.tumblr.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5" Type="http://schemas.microsoft.com/office/2007/relationships/hdphoto" Target="media/hdphoto1.wdp"/><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140CB-0446-BC47-8703-370D3044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1</TotalTime>
  <Pages>2</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5532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2019-04-10T17:32:00Z</cp:lastPrinted>
  <dcterms:created xsi:type="dcterms:W3CDTF">2019-04-10T17:32:00Z</dcterms:created>
  <dcterms:modified xsi:type="dcterms:W3CDTF">2019-04-10T17:32:00Z</dcterms:modified>
</cp:coreProperties>
</file>