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A252D" w14:textId="6BA8E20A" w:rsidR="00602F9D" w:rsidRPr="00B914DE" w:rsidRDefault="00602F9D" w:rsidP="0067429B">
      <w:pPr>
        <w:jc w:val="center"/>
        <w:rPr>
          <w:rFonts w:ascii="Calibri" w:hAnsi="Calibri" w:cs="Calibri"/>
          <w:b/>
          <w:i/>
          <w:sz w:val="20"/>
          <w:szCs w:val="20"/>
        </w:rPr>
      </w:pPr>
      <w:r w:rsidRPr="00B914DE">
        <w:rPr>
          <w:rFonts w:ascii="Calibri" w:hAnsi="Calibri" w:cs="Calibri"/>
          <w:b/>
          <w:i/>
          <w:sz w:val="20"/>
          <w:szCs w:val="20"/>
        </w:rPr>
        <w:t xml:space="preserve">In </w:t>
      </w:r>
      <w:r w:rsidRPr="00B914DE">
        <w:rPr>
          <w:rFonts w:ascii="Calibri" w:hAnsi="Calibri" w:cs="Calibri"/>
          <w:b/>
          <w:sz w:val="20"/>
          <w:szCs w:val="20"/>
        </w:rPr>
        <w:t>Zero Tolerance</w:t>
      </w:r>
      <w:r w:rsidRPr="00B914DE">
        <w:rPr>
          <w:rFonts w:ascii="Calibri" w:hAnsi="Calibri" w:cs="Calibri"/>
          <w:b/>
          <w:i/>
          <w:sz w:val="20"/>
          <w:szCs w:val="20"/>
        </w:rPr>
        <w:t xml:space="preserve">, FRONTLINE Investigates How Donald Trump Turned </w:t>
      </w:r>
      <w:r w:rsidR="00927737" w:rsidRPr="00B914DE">
        <w:rPr>
          <w:rFonts w:ascii="Calibri" w:hAnsi="Calibri" w:cs="Calibri"/>
          <w:b/>
          <w:i/>
          <w:sz w:val="20"/>
          <w:szCs w:val="20"/>
        </w:rPr>
        <w:t>Immigration into a Powerful Political Weapon</w:t>
      </w:r>
    </w:p>
    <w:p w14:paraId="4B052207" w14:textId="2B32F867" w:rsidR="004B55E1" w:rsidRPr="00B914DE" w:rsidRDefault="00415348" w:rsidP="00276F08">
      <w:pPr>
        <w:rPr>
          <w:rFonts w:ascii="Calibri" w:hAnsi="Calibri" w:cs="Calibri"/>
          <w:i/>
          <w:sz w:val="20"/>
          <w:szCs w:val="20"/>
        </w:rPr>
      </w:pPr>
      <w:r w:rsidRPr="00B914DE">
        <w:rPr>
          <w:rFonts w:ascii="Calibri" w:hAnsi="Calibri" w:cs="Calibri"/>
          <w:i/>
          <w:sz w:val="20"/>
          <w:szCs w:val="20"/>
        </w:rPr>
        <w:t xml:space="preserve">The Film Is the First of Three New FRONTLINE Documentaries on Immigration Premiering This </w:t>
      </w:r>
      <w:r w:rsidR="007D5478">
        <w:rPr>
          <w:rFonts w:ascii="Calibri" w:hAnsi="Calibri" w:cs="Calibri"/>
          <w:i/>
          <w:sz w:val="20"/>
          <w:szCs w:val="20"/>
        </w:rPr>
        <w:t>Season</w:t>
      </w:r>
    </w:p>
    <w:p w14:paraId="5C381A85" w14:textId="77777777" w:rsidR="00415348" w:rsidRPr="00B914DE" w:rsidRDefault="00415348" w:rsidP="00276F08">
      <w:pPr>
        <w:rPr>
          <w:rFonts w:ascii="Calibri" w:hAnsi="Calibri" w:cs="Calibri"/>
          <w:sz w:val="20"/>
          <w:szCs w:val="20"/>
        </w:rPr>
      </w:pPr>
    </w:p>
    <w:p w14:paraId="137B1192" w14:textId="22A8D4FD" w:rsidR="00C91007" w:rsidRPr="00B914DE" w:rsidRDefault="00415348" w:rsidP="00C91007">
      <w:pPr>
        <w:jc w:val="center"/>
        <w:outlineLvl w:val="0"/>
        <w:rPr>
          <w:rStyle w:val="Emphasis"/>
          <w:rFonts w:ascii="Calibri" w:hAnsi="Calibri" w:cs="Calibri"/>
          <w:b/>
          <w:sz w:val="20"/>
          <w:szCs w:val="20"/>
        </w:rPr>
      </w:pPr>
      <w:r w:rsidRPr="00B914DE">
        <w:rPr>
          <w:rStyle w:val="Emphasis"/>
          <w:rFonts w:ascii="Calibri" w:hAnsi="Calibri" w:cs="Calibri"/>
          <w:b/>
          <w:sz w:val="20"/>
          <w:szCs w:val="20"/>
        </w:rPr>
        <w:t>Zero Tolerance</w:t>
      </w:r>
    </w:p>
    <w:p w14:paraId="735DC1D0" w14:textId="06A829F6" w:rsidR="00C91007" w:rsidRPr="00B914DE" w:rsidRDefault="0030686A" w:rsidP="00C91007">
      <w:pPr>
        <w:jc w:val="center"/>
        <w:rPr>
          <w:rStyle w:val="Emphasis"/>
          <w:rFonts w:ascii="Calibri" w:hAnsi="Calibri" w:cs="Calibri"/>
          <w:i w:val="0"/>
          <w:sz w:val="20"/>
          <w:szCs w:val="20"/>
        </w:rPr>
      </w:pPr>
      <w:hyperlink r:id="rId8" w:history="1">
        <w:r w:rsidR="00415348" w:rsidRPr="00B914DE">
          <w:rPr>
            <w:rStyle w:val="Hyperlink"/>
            <w:rFonts w:ascii="Calibri" w:hAnsi="Calibri" w:cs="Calibri"/>
            <w:sz w:val="20"/>
            <w:szCs w:val="20"/>
          </w:rPr>
          <w:t>http://www.pbs.org/wgbh/frontline/film/zero-tolerance</w:t>
        </w:r>
      </w:hyperlink>
    </w:p>
    <w:p w14:paraId="6EE1361B" w14:textId="68F3BC6F" w:rsidR="00C91007" w:rsidRPr="00B914DE" w:rsidRDefault="00C91007" w:rsidP="00C91007">
      <w:pPr>
        <w:jc w:val="center"/>
        <w:rPr>
          <w:rFonts w:ascii="Calibri" w:hAnsi="Calibri" w:cs="Calibri"/>
          <w:sz w:val="20"/>
          <w:szCs w:val="20"/>
        </w:rPr>
      </w:pPr>
      <w:r w:rsidRPr="00B914DE">
        <w:rPr>
          <w:rStyle w:val="Emphasis"/>
          <w:rFonts w:ascii="Calibri" w:hAnsi="Calibri" w:cs="Calibri"/>
          <w:sz w:val="20"/>
          <w:szCs w:val="20"/>
        </w:rPr>
        <w:t> </w:t>
      </w:r>
      <w:r w:rsidRPr="00B914DE">
        <w:rPr>
          <w:rFonts w:ascii="Calibri" w:hAnsi="Calibri" w:cs="Calibri"/>
          <w:sz w:val="20"/>
          <w:szCs w:val="20"/>
        </w:rPr>
        <w:t xml:space="preserve">Tues., Oct. </w:t>
      </w:r>
      <w:r w:rsidR="00415348" w:rsidRPr="00B914DE">
        <w:rPr>
          <w:rFonts w:ascii="Calibri" w:hAnsi="Calibri" w:cs="Calibri"/>
          <w:sz w:val="20"/>
          <w:szCs w:val="20"/>
        </w:rPr>
        <w:t>22</w:t>
      </w:r>
      <w:r w:rsidRPr="00B914DE">
        <w:rPr>
          <w:rFonts w:ascii="Calibri" w:hAnsi="Calibri" w:cs="Calibri"/>
          <w:sz w:val="20"/>
          <w:szCs w:val="20"/>
        </w:rPr>
        <w:t xml:space="preserve">, 2019, at </w:t>
      </w:r>
      <w:r w:rsidR="00415348" w:rsidRPr="00B914DE">
        <w:rPr>
          <w:rFonts w:ascii="Calibri" w:hAnsi="Calibri" w:cs="Calibri"/>
          <w:sz w:val="20"/>
          <w:szCs w:val="20"/>
        </w:rPr>
        <w:t>10</w:t>
      </w:r>
      <w:r w:rsidRPr="00B914DE">
        <w:rPr>
          <w:rFonts w:ascii="Calibri" w:hAnsi="Calibri" w:cs="Calibri"/>
          <w:sz w:val="20"/>
          <w:szCs w:val="20"/>
        </w:rPr>
        <w:t>/</w:t>
      </w:r>
      <w:r w:rsidR="00415348" w:rsidRPr="00B914DE">
        <w:rPr>
          <w:rFonts w:ascii="Calibri" w:hAnsi="Calibri" w:cs="Calibri"/>
          <w:sz w:val="20"/>
          <w:szCs w:val="20"/>
        </w:rPr>
        <w:t>9</w:t>
      </w:r>
      <w:r w:rsidRPr="00B914DE">
        <w:rPr>
          <w:rFonts w:ascii="Calibri" w:hAnsi="Calibri" w:cs="Calibri"/>
          <w:sz w:val="20"/>
          <w:szCs w:val="20"/>
        </w:rPr>
        <w:t xml:space="preserve">c on PBS </w:t>
      </w:r>
      <w:r w:rsidR="00BF2420" w:rsidRPr="00B914DE">
        <w:rPr>
          <w:rFonts w:ascii="Calibri" w:hAnsi="Calibri" w:cs="Calibri"/>
          <w:sz w:val="20"/>
          <w:szCs w:val="20"/>
        </w:rPr>
        <w:t xml:space="preserve">and </w:t>
      </w:r>
      <w:r w:rsidRPr="00B914DE">
        <w:rPr>
          <w:rFonts w:ascii="Calibri" w:hAnsi="Calibri" w:cs="Calibri"/>
          <w:sz w:val="20"/>
          <w:szCs w:val="20"/>
        </w:rPr>
        <w:t>online</w:t>
      </w:r>
      <w:r w:rsidRPr="00B914DE">
        <w:rPr>
          <w:rFonts w:ascii="Calibri" w:hAnsi="Calibri" w:cs="Calibri"/>
          <w:sz w:val="20"/>
          <w:szCs w:val="20"/>
        </w:rPr>
        <w:br/>
        <w:t>www.facebook.com/frontline | Twitter: @</w:t>
      </w:r>
      <w:proofErr w:type="spellStart"/>
      <w:r w:rsidRPr="00B914DE">
        <w:rPr>
          <w:rFonts w:ascii="Calibri" w:hAnsi="Calibri" w:cs="Calibri"/>
          <w:sz w:val="20"/>
          <w:szCs w:val="20"/>
        </w:rPr>
        <w:t>frontlinepbs</w:t>
      </w:r>
      <w:proofErr w:type="spellEnd"/>
      <w:r w:rsidRPr="00B914DE">
        <w:rPr>
          <w:rFonts w:ascii="Calibri" w:hAnsi="Calibri" w:cs="Calibri"/>
          <w:sz w:val="20"/>
          <w:szCs w:val="20"/>
        </w:rPr>
        <w:br/>
        <w:t>Instagram: @</w:t>
      </w:r>
      <w:proofErr w:type="spellStart"/>
      <w:r w:rsidRPr="00B914DE">
        <w:rPr>
          <w:rFonts w:ascii="Calibri" w:hAnsi="Calibri" w:cs="Calibri"/>
          <w:sz w:val="20"/>
          <w:szCs w:val="20"/>
        </w:rPr>
        <w:t>frontlinepbs</w:t>
      </w:r>
      <w:proofErr w:type="spellEnd"/>
      <w:r w:rsidRPr="00B914DE">
        <w:rPr>
          <w:rFonts w:ascii="Calibri" w:hAnsi="Calibri" w:cs="Calibri"/>
          <w:sz w:val="20"/>
          <w:szCs w:val="20"/>
        </w:rPr>
        <w:t xml:space="preserve"> | YouTube: youtube.com/frontline</w:t>
      </w:r>
    </w:p>
    <w:p w14:paraId="740E4A15" w14:textId="77777777" w:rsidR="00AA3D47" w:rsidRPr="00B914DE" w:rsidRDefault="00AA3D47" w:rsidP="00563B15">
      <w:pPr>
        <w:autoSpaceDE w:val="0"/>
        <w:autoSpaceDN w:val="0"/>
        <w:adjustRightInd w:val="0"/>
        <w:rPr>
          <w:rFonts w:ascii="Calibri" w:eastAsia="Arial Unicode MS" w:hAnsi="Calibri" w:cs="Calibri"/>
          <w:color w:val="000000"/>
          <w:sz w:val="20"/>
          <w:szCs w:val="20"/>
        </w:rPr>
      </w:pPr>
    </w:p>
    <w:p w14:paraId="70B6230F" w14:textId="13CC54B5" w:rsidR="00DC27F0" w:rsidRPr="00B914DE" w:rsidRDefault="00502412" w:rsidP="00DC27F0">
      <w:pPr>
        <w:autoSpaceDE w:val="0"/>
        <w:autoSpaceDN w:val="0"/>
        <w:adjustRightInd w:val="0"/>
        <w:rPr>
          <w:rFonts w:ascii="Calibri" w:eastAsia="Arial Unicode MS" w:hAnsi="Calibri" w:cs="Calibri"/>
          <w:color w:val="000000"/>
          <w:sz w:val="20"/>
          <w:szCs w:val="20"/>
        </w:rPr>
      </w:pPr>
      <w:r>
        <w:rPr>
          <w:rFonts w:ascii="Calibri" w:eastAsia="Arial Unicode MS" w:hAnsi="Calibri" w:cs="Calibri"/>
          <w:color w:val="000000"/>
          <w:sz w:val="20"/>
          <w:szCs w:val="20"/>
        </w:rPr>
        <w:t xml:space="preserve">Donald Trump </w:t>
      </w:r>
      <w:r w:rsidR="0048032B">
        <w:rPr>
          <w:rFonts w:ascii="Calibri" w:eastAsia="Arial Unicode MS" w:hAnsi="Calibri" w:cs="Calibri"/>
          <w:color w:val="000000"/>
          <w:sz w:val="20"/>
          <w:szCs w:val="20"/>
        </w:rPr>
        <w:t xml:space="preserve">has made opposition to immigration the signature policy of his </w:t>
      </w:r>
      <w:proofErr w:type="gramStart"/>
      <w:r w:rsidR="0048032B">
        <w:rPr>
          <w:rFonts w:ascii="Calibri" w:eastAsia="Arial Unicode MS" w:hAnsi="Calibri" w:cs="Calibri"/>
          <w:color w:val="000000"/>
          <w:sz w:val="20"/>
          <w:szCs w:val="20"/>
        </w:rPr>
        <w:t>presidency, and</w:t>
      </w:r>
      <w:proofErr w:type="gramEnd"/>
      <w:r w:rsidR="0048032B">
        <w:rPr>
          <w:rFonts w:ascii="Calibri" w:eastAsia="Arial Unicode MS" w:hAnsi="Calibri" w:cs="Calibri"/>
          <w:color w:val="000000"/>
          <w:sz w:val="20"/>
          <w:szCs w:val="20"/>
        </w:rPr>
        <w:t xml:space="preserve"> used anti</w:t>
      </w:r>
      <w:r w:rsidR="00871FC2">
        <w:rPr>
          <w:rFonts w:ascii="Calibri" w:eastAsia="Arial Unicode MS" w:hAnsi="Calibri" w:cs="Calibri"/>
          <w:color w:val="000000"/>
          <w:sz w:val="20"/>
          <w:szCs w:val="20"/>
        </w:rPr>
        <w:t>-immigration ferv</w:t>
      </w:r>
      <w:r w:rsidR="00DA2876">
        <w:rPr>
          <w:rFonts w:ascii="Calibri" w:eastAsia="Arial Unicode MS" w:hAnsi="Calibri" w:cs="Calibri"/>
          <w:color w:val="000000"/>
          <w:sz w:val="20"/>
          <w:szCs w:val="20"/>
        </w:rPr>
        <w:t xml:space="preserve">or to animate his supporters and fuel a political movement. </w:t>
      </w:r>
      <w:r w:rsidR="00415348" w:rsidRPr="00B914DE">
        <w:rPr>
          <w:rFonts w:ascii="Calibri" w:eastAsia="Arial Unicode MS" w:hAnsi="Calibri" w:cs="Calibri"/>
          <w:color w:val="000000"/>
          <w:sz w:val="20"/>
          <w:szCs w:val="20"/>
        </w:rPr>
        <w:t>Now</w:t>
      </w:r>
      <w:r w:rsidR="00A61BF3" w:rsidRPr="00B914DE">
        <w:rPr>
          <w:rFonts w:ascii="Calibri" w:eastAsia="Arial Unicode MS" w:hAnsi="Calibri" w:cs="Calibri"/>
          <w:color w:val="000000"/>
          <w:sz w:val="20"/>
          <w:szCs w:val="20"/>
        </w:rPr>
        <w:t xml:space="preserve">, </w:t>
      </w:r>
      <w:r w:rsidR="00415348" w:rsidRPr="00B914DE">
        <w:rPr>
          <w:rFonts w:ascii="Calibri" w:eastAsia="Arial Unicode MS" w:hAnsi="Calibri" w:cs="Calibri"/>
          <w:color w:val="000000"/>
          <w:sz w:val="20"/>
          <w:szCs w:val="20"/>
        </w:rPr>
        <w:t xml:space="preserve">a new documentary </w:t>
      </w:r>
      <w:r w:rsidR="00B01C80" w:rsidRPr="00B914DE">
        <w:rPr>
          <w:rFonts w:ascii="Calibri" w:eastAsia="Arial Unicode MS" w:hAnsi="Calibri" w:cs="Calibri"/>
          <w:color w:val="000000"/>
          <w:sz w:val="20"/>
          <w:szCs w:val="20"/>
        </w:rPr>
        <w:t xml:space="preserve">from FRONTLINE’s acclaimed political team </w:t>
      </w:r>
      <w:r w:rsidR="00415348" w:rsidRPr="00B914DE">
        <w:rPr>
          <w:rFonts w:ascii="Calibri" w:eastAsia="Arial Unicode MS" w:hAnsi="Calibri" w:cs="Calibri"/>
          <w:color w:val="000000"/>
          <w:sz w:val="20"/>
          <w:szCs w:val="20"/>
        </w:rPr>
        <w:t>tells the inside story of</w:t>
      </w:r>
      <w:r w:rsidR="004677EA" w:rsidRPr="00B914DE">
        <w:rPr>
          <w:rFonts w:ascii="Calibri" w:eastAsia="Arial Unicode MS" w:hAnsi="Calibri" w:cs="Calibri"/>
          <w:color w:val="000000"/>
          <w:sz w:val="20"/>
          <w:szCs w:val="20"/>
        </w:rPr>
        <w:t xml:space="preserve"> how </w:t>
      </w:r>
      <w:r w:rsidR="00B454FA">
        <w:rPr>
          <w:rFonts w:ascii="Calibri" w:eastAsia="Arial Unicode MS" w:hAnsi="Calibri" w:cs="Calibri"/>
          <w:color w:val="000000"/>
          <w:sz w:val="20"/>
          <w:szCs w:val="20"/>
        </w:rPr>
        <w:t>an unlikely group of outsi</w:t>
      </w:r>
      <w:r w:rsidR="00FE6742">
        <w:rPr>
          <w:rFonts w:ascii="Calibri" w:eastAsia="Arial Unicode MS" w:hAnsi="Calibri" w:cs="Calibri"/>
          <w:color w:val="000000"/>
          <w:sz w:val="20"/>
          <w:szCs w:val="20"/>
        </w:rPr>
        <w:t>ders became the driving force behind Trump’s most controversial initiatives</w:t>
      </w:r>
      <w:r w:rsidR="00BE58F8">
        <w:rPr>
          <w:rFonts w:ascii="Calibri" w:eastAsia="Arial Unicode MS" w:hAnsi="Calibri" w:cs="Calibri"/>
          <w:color w:val="000000"/>
          <w:sz w:val="20"/>
          <w:szCs w:val="20"/>
        </w:rPr>
        <w:t xml:space="preserve">, </w:t>
      </w:r>
      <w:r w:rsidR="00FE6742">
        <w:rPr>
          <w:rFonts w:ascii="Calibri" w:eastAsia="Arial Unicode MS" w:hAnsi="Calibri" w:cs="Calibri"/>
          <w:color w:val="000000"/>
          <w:sz w:val="20"/>
          <w:szCs w:val="20"/>
        </w:rPr>
        <w:t>as part of a</w:t>
      </w:r>
      <w:r w:rsidR="00BE58F8">
        <w:rPr>
          <w:rFonts w:ascii="Calibri" w:eastAsia="Arial Unicode MS" w:hAnsi="Calibri" w:cs="Calibri"/>
          <w:color w:val="000000"/>
          <w:sz w:val="20"/>
          <w:szCs w:val="20"/>
        </w:rPr>
        <w:t xml:space="preserve"> grand</w:t>
      </w:r>
      <w:r w:rsidR="00FE6742">
        <w:rPr>
          <w:rFonts w:ascii="Calibri" w:eastAsia="Arial Unicode MS" w:hAnsi="Calibri" w:cs="Calibri"/>
          <w:color w:val="000000"/>
          <w:sz w:val="20"/>
          <w:szCs w:val="20"/>
        </w:rPr>
        <w:t xml:space="preserve"> strategy they would call </w:t>
      </w:r>
      <w:hyperlink r:id="rId9" w:history="1">
        <w:r w:rsidR="00DC27F0" w:rsidRPr="00323B2C">
          <w:rPr>
            <w:rStyle w:val="Hyperlink"/>
            <w:rFonts w:ascii="Calibri" w:eastAsia="Arial Unicode MS" w:hAnsi="Calibri" w:cs="Calibri"/>
            <w:b/>
            <w:i/>
            <w:sz w:val="20"/>
            <w:szCs w:val="20"/>
          </w:rPr>
          <w:t>Zero Tolerance</w:t>
        </w:r>
      </w:hyperlink>
      <w:r w:rsidR="00DC27F0" w:rsidRPr="00B914DE">
        <w:rPr>
          <w:rFonts w:ascii="Calibri" w:eastAsia="Arial Unicode MS" w:hAnsi="Calibri" w:cs="Calibri"/>
          <w:b/>
          <w:i/>
          <w:color w:val="000000"/>
          <w:sz w:val="20"/>
          <w:szCs w:val="20"/>
        </w:rPr>
        <w:t>.</w:t>
      </w:r>
      <w:r w:rsidR="00DC27F0" w:rsidRPr="00B914DE">
        <w:rPr>
          <w:rFonts w:ascii="Calibri" w:eastAsia="Arial Unicode MS" w:hAnsi="Calibri" w:cs="Calibri"/>
          <w:color w:val="000000"/>
          <w:sz w:val="20"/>
          <w:szCs w:val="20"/>
        </w:rPr>
        <w:t xml:space="preserve"> </w:t>
      </w:r>
    </w:p>
    <w:p w14:paraId="40110952" w14:textId="77777777" w:rsidR="00FB0487" w:rsidRPr="00B914DE" w:rsidRDefault="00FB0487" w:rsidP="00563B15">
      <w:pPr>
        <w:autoSpaceDE w:val="0"/>
        <w:autoSpaceDN w:val="0"/>
        <w:adjustRightInd w:val="0"/>
        <w:rPr>
          <w:rFonts w:ascii="Calibri" w:eastAsia="Arial Unicode MS" w:hAnsi="Calibri" w:cs="Calibri"/>
          <w:color w:val="000000"/>
          <w:sz w:val="20"/>
          <w:szCs w:val="20"/>
        </w:rPr>
      </w:pPr>
    </w:p>
    <w:p w14:paraId="11066689" w14:textId="365040D4" w:rsidR="007C122F" w:rsidRPr="00B914DE" w:rsidRDefault="00FB0487" w:rsidP="007C122F">
      <w:pPr>
        <w:autoSpaceDE w:val="0"/>
        <w:autoSpaceDN w:val="0"/>
        <w:adjustRightInd w:val="0"/>
        <w:rPr>
          <w:rFonts w:ascii="Calibri" w:eastAsia="Arial Unicode MS" w:hAnsi="Calibri" w:cs="Calibri"/>
          <w:color w:val="000000"/>
          <w:sz w:val="20"/>
          <w:szCs w:val="20"/>
        </w:rPr>
      </w:pPr>
      <w:r w:rsidRPr="00B914DE">
        <w:rPr>
          <w:rFonts w:ascii="Calibri" w:eastAsia="Arial Unicode MS" w:hAnsi="Calibri" w:cs="Calibri"/>
          <w:color w:val="000000"/>
          <w:sz w:val="20"/>
          <w:szCs w:val="20"/>
        </w:rPr>
        <w:t>“</w:t>
      </w:r>
      <w:r w:rsidR="00C754A2" w:rsidRPr="00B914DE">
        <w:rPr>
          <w:rFonts w:ascii="Calibri" w:eastAsia="Arial Unicode MS" w:hAnsi="Calibri" w:cs="Calibri"/>
          <w:color w:val="000000"/>
          <w:sz w:val="20"/>
          <w:szCs w:val="20"/>
        </w:rPr>
        <w:t>B</w:t>
      </w:r>
      <w:r w:rsidR="004677EA" w:rsidRPr="00B914DE">
        <w:rPr>
          <w:rFonts w:ascii="Calibri" w:eastAsia="Arial Unicode MS" w:hAnsi="Calibri" w:cs="Calibri"/>
          <w:color w:val="000000"/>
          <w:sz w:val="20"/>
          <w:szCs w:val="20"/>
        </w:rPr>
        <w:t xml:space="preserve">ehind </w:t>
      </w:r>
      <w:r w:rsidR="002517E3" w:rsidRPr="00B914DE">
        <w:rPr>
          <w:rFonts w:ascii="Calibri" w:eastAsia="Arial Unicode MS" w:hAnsi="Calibri" w:cs="Calibri"/>
          <w:color w:val="000000"/>
          <w:sz w:val="20"/>
          <w:szCs w:val="20"/>
        </w:rPr>
        <w:t>the</w:t>
      </w:r>
      <w:r w:rsidR="004677EA" w:rsidRPr="00B914DE">
        <w:rPr>
          <w:rFonts w:ascii="Calibri" w:eastAsia="Arial Unicode MS" w:hAnsi="Calibri" w:cs="Calibri"/>
          <w:color w:val="000000"/>
          <w:sz w:val="20"/>
          <w:szCs w:val="20"/>
        </w:rPr>
        <w:t xml:space="preserve"> current</w:t>
      </w:r>
      <w:r w:rsidR="002517E3" w:rsidRPr="00B914DE">
        <w:rPr>
          <w:rFonts w:ascii="Calibri" w:eastAsia="Arial Unicode MS" w:hAnsi="Calibri" w:cs="Calibri"/>
          <w:color w:val="000000"/>
          <w:sz w:val="20"/>
          <w:szCs w:val="20"/>
        </w:rPr>
        <w:t xml:space="preserve"> crisis </w:t>
      </w:r>
      <w:r w:rsidR="004677EA" w:rsidRPr="00B914DE">
        <w:rPr>
          <w:rFonts w:ascii="Calibri" w:eastAsia="Arial Unicode MS" w:hAnsi="Calibri" w:cs="Calibri"/>
          <w:color w:val="000000"/>
          <w:sz w:val="20"/>
          <w:szCs w:val="20"/>
        </w:rPr>
        <w:t>at the border lie years of planning</w:t>
      </w:r>
      <w:r w:rsidR="005A1BF6" w:rsidRPr="00B914DE">
        <w:rPr>
          <w:rFonts w:ascii="Calibri" w:eastAsia="Arial Unicode MS" w:hAnsi="Calibri" w:cs="Calibri"/>
          <w:color w:val="000000"/>
          <w:sz w:val="20"/>
          <w:szCs w:val="20"/>
        </w:rPr>
        <w:t xml:space="preserve"> by three </w:t>
      </w:r>
      <w:r w:rsidR="008673EE" w:rsidRPr="00B914DE">
        <w:rPr>
          <w:rFonts w:ascii="Calibri" w:eastAsia="Arial Unicode MS" w:hAnsi="Calibri" w:cs="Calibri"/>
          <w:color w:val="000000"/>
          <w:sz w:val="20"/>
          <w:szCs w:val="20"/>
        </w:rPr>
        <w:t>immigration hardliner</w:t>
      </w:r>
      <w:r w:rsidR="005A1BF6" w:rsidRPr="00B914DE">
        <w:rPr>
          <w:rFonts w:ascii="Calibri" w:eastAsia="Arial Unicode MS" w:hAnsi="Calibri" w:cs="Calibri"/>
          <w:color w:val="000000"/>
          <w:sz w:val="20"/>
          <w:szCs w:val="20"/>
        </w:rPr>
        <w:t>s</w:t>
      </w:r>
      <w:r w:rsidR="00DC27F0" w:rsidRPr="00B914DE">
        <w:rPr>
          <w:rFonts w:ascii="Calibri" w:eastAsia="Arial Unicode MS" w:hAnsi="Calibri" w:cs="Calibri"/>
          <w:color w:val="000000"/>
          <w:sz w:val="20"/>
          <w:szCs w:val="20"/>
        </w:rPr>
        <w:t xml:space="preserve"> who saw in Donald Trump a once-in-a-lifetime opportunity,”</w:t>
      </w:r>
      <w:r w:rsidRPr="00B914DE">
        <w:rPr>
          <w:rFonts w:ascii="Calibri" w:eastAsia="Arial Unicode MS" w:hAnsi="Calibri" w:cs="Calibri"/>
          <w:color w:val="000000"/>
          <w:sz w:val="20"/>
          <w:szCs w:val="20"/>
        </w:rPr>
        <w:t xml:space="preserve"> says FRONTLINE filmmaker Michael Kirk (</w:t>
      </w:r>
      <w:hyperlink r:id="rId10" w:history="1">
        <w:r w:rsidRPr="00B914DE">
          <w:rPr>
            <w:rStyle w:val="Hyperlink"/>
            <w:rFonts w:ascii="Calibri" w:eastAsia="Arial Unicode MS" w:hAnsi="Calibri" w:cs="Calibri"/>
            <w:i/>
            <w:sz w:val="20"/>
            <w:szCs w:val="20"/>
          </w:rPr>
          <w:t>Trump’s Showdown</w:t>
        </w:r>
      </w:hyperlink>
      <w:r w:rsidRPr="00B914DE">
        <w:rPr>
          <w:rFonts w:ascii="Calibri" w:eastAsia="Arial Unicode MS" w:hAnsi="Calibri" w:cs="Calibri"/>
          <w:i/>
          <w:color w:val="000000"/>
          <w:sz w:val="20"/>
          <w:szCs w:val="20"/>
        </w:rPr>
        <w:t>, </w:t>
      </w:r>
      <w:hyperlink r:id="rId11" w:history="1">
        <w:r w:rsidRPr="00B914DE">
          <w:rPr>
            <w:rStyle w:val="Hyperlink"/>
            <w:rFonts w:ascii="Calibri" w:eastAsia="Arial Unicode MS" w:hAnsi="Calibri" w:cs="Calibri"/>
            <w:i/>
            <w:sz w:val="20"/>
            <w:szCs w:val="20"/>
          </w:rPr>
          <w:t>Divided States of America</w:t>
        </w:r>
      </w:hyperlink>
      <w:r w:rsidRPr="00B914DE">
        <w:rPr>
          <w:rFonts w:ascii="Calibri" w:eastAsia="Arial Unicode MS" w:hAnsi="Calibri" w:cs="Calibri"/>
          <w:color w:val="000000"/>
          <w:sz w:val="20"/>
          <w:szCs w:val="20"/>
        </w:rPr>
        <w:t> and </w:t>
      </w:r>
      <w:hyperlink r:id="rId12" w:history="1">
        <w:r w:rsidRPr="00B914DE">
          <w:rPr>
            <w:rStyle w:val="Hyperlink"/>
            <w:rFonts w:ascii="Calibri" w:eastAsia="Arial Unicode MS" w:hAnsi="Calibri" w:cs="Calibri"/>
            <w:i/>
            <w:sz w:val="20"/>
            <w:szCs w:val="20"/>
          </w:rPr>
          <w:t>The Choice 2016</w:t>
        </w:r>
      </w:hyperlink>
      <w:r w:rsidRPr="00B914DE">
        <w:rPr>
          <w:rFonts w:ascii="Calibri" w:eastAsia="Arial Unicode MS" w:hAnsi="Calibri" w:cs="Calibri"/>
          <w:color w:val="000000"/>
          <w:sz w:val="20"/>
          <w:szCs w:val="20"/>
        </w:rPr>
        <w:t>).</w:t>
      </w:r>
      <w:r w:rsidR="00DC27F0" w:rsidRPr="00B914DE">
        <w:rPr>
          <w:rFonts w:ascii="Calibri" w:eastAsia="Arial Unicode MS" w:hAnsi="Calibri" w:cs="Calibri"/>
          <w:color w:val="000000"/>
          <w:sz w:val="20"/>
          <w:szCs w:val="20"/>
        </w:rPr>
        <w:t xml:space="preserve"> </w:t>
      </w:r>
      <w:r w:rsidR="007C122F" w:rsidRPr="00B914DE">
        <w:rPr>
          <w:rFonts w:ascii="Calibri" w:eastAsia="Arial Unicode MS" w:hAnsi="Calibri" w:cs="Calibri"/>
          <w:color w:val="000000"/>
          <w:sz w:val="20"/>
          <w:szCs w:val="20"/>
        </w:rPr>
        <w:t>“</w:t>
      </w:r>
      <w:r w:rsidR="00C754A2" w:rsidRPr="00B914DE">
        <w:rPr>
          <w:rFonts w:ascii="Calibri" w:eastAsia="Arial Unicode MS" w:hAnsi="Calibri" w:cs="Calibri"/>
          <w:color w:val="000000"/>
          <w:sz w:val="20"/>
          <w:szCs w:val="20"/>
        </w:rPr>
        <w:t>Our film traces</w:t>
      </w:r>
      <w:r w:rsidR="007C122F" w:rsidRPr="00B914DE">
        <w:rPr>
          <w:rFonts w:ascii="Calibri" w:eastAsia="Arial Unicode MS" w:hAnsi="Calibri" w:cs="Calibri"/>
          <w:color w:val="000000"/>
          <w:sz w:val="20"/>
          <w:szCs w:val="20"/>
        </w:rPr>
        <w:t xml:space="preserve"> how the behind-the-scenes efforts of those three hardliners</w:t>
      </w:r>
      <w:r w:rsidR="007C122F" w:rsidRPr="00B914DE">
        <w:rPr>
          <w:rFonts w:ascii="Calibri" w:eastAsia="Arial Unicode MS" w:hAnsi="Calibri" w:cs="Calibri"/>
          <w:b/>
          <w:i/>
          <w:color w:val="000000"/>
          <w:sz w:val="20"/>
          <w:szCs w:val="20"/>
        </w:rPr>
        <w:t xml:space="preserve"> — </w:t>
      </w:r>
      <w:r w:rsidR="007C122F" w:rsidRPr="00B914DE">
        <w:rPr>
          <w:rFonts w:ascii="Calibri" w:eastAsia="Arial Unicode MS" w:hAnsi="Calibri" w:cs="Calibri"/>
          <w:color w:val="000000"/>
          <w:sz w:val="20"/>
          <w:szCs w:val="20"/>
        </w:rPr>
        <w:t xml:space="preserve">Stephen Miller, Jeff Sessions and Steve Bannon — helped </w:t>
      </w:r>
      <w:r w:rsidR="008D00E0" w:rsidRPr="00B914DE">
        <w:rPr>
          <w:rFonts w:ascii="Calibri" w:eastAsia="Arial Unicode MS" w:hAnsi="Calibri" w:cs="Calibri"/>
          <w:color w:val="000000"/>
          <w:sz w:val="20"/>
          <w:szCs w:val="20"/>
        </w:rPr>
        <w:t>propel Trump to the presidency</w:t>
      </w:r>
      <w:r w:rsidR="00C754A2" w:rsidRPr="00B914DE">
        <w:rPr>
          <w:rFonts w:ascii="Calibri" w:eastAsia="Arial Unicode MS" w:hAnsi="Calibri" w:cs="Calibri"/>
          <w:color w:val="000000"/>
          <w:sz w:val="20"/>
          <w:szCs w:val="20"/>
        </w:rPr>
        <w:t>,</w:t>
      </w:r>
      <w:r w:rsidR="008D00E0" w:rsidRPr="00B914DE">
        <w:rPr>
          <w:rFonts w:ascii="Calibri" w:eastAsia="Arial Unicode MS" w:hAnsi="Calibri" w:cs="Calibri"/>
          <w:color w:val="000000"/>
          <w:sz w:val="20"/>
          <w:szCs w:val="20"/>
        </w:rPr>
        <w:t xml:space="preserve"> </w:t>
      </w:r>
      <w:r w:rsidR="00C754A2" w:rsidRPr="00B914DE">
        <w:rPr>
          <w:rFonts w:ascii="Calibri" w:eastAsia="Arial Unicode MS" w:hAnsi="Calibri" w:cs="Calibri"/>
          <w:color w:val="000000"/>
          <w:sz w:val="20"/>
          <w:szCs w:val="20"/>
        </w:rPr>
        <w:t xml:space="preserve">transform the country’s politics, and bring America’s immigration policies </w:t>
      </w:r>
      <w:r w:rsidR="0067429B" w:rsidRPr="00B914DE">
        <w:rPr>
          <w:rFonts w:ascii="Calibri" w:eastAsia="Arial Unicode MS" w:hAnsi="Calibri" w:cs="Calibri"/>
          <w:color w:val="000000"/>
          <w:sz w:val="20"/>
          <w:szCs w:val="20"/>
        </w:rPr>
        <w:t xml:space="preserve">to </w:t>
      </w:r>
      <w:r w:rsidR="00C754A2" w:rsidRPr="00B914DE">
        <w:rPr>
          <w:rFonts w:ascii="Calibri" w:eastAsia="Arial Unicode MS" w:hAnsi="Calibri" w:cs="Calibri"/>
          <w:color w:val="000000"/>
          <w:sz w:val="20"/>
          <w:szCs w:val="20"/>
        </w:rPr>
        <w:t xml:space="preserve">where they are today.” </w:t>
      </w:r>
    </w:p>
    <w:p w14:paraId="75B42412" w14:textId="77777777" w:rsidR="008673EE" w:rsidRPr="00B914DE" w:rsidRDefault="008673EE" w:rsidP="00FB0487">
      <w:pPr>
        <w:autoSpaceDE w:val="0"/>
        <w:autoSpaceDN w:val="0"/>
        <w:adjustRightInd w:val="0"/>
        <w:rPr>
          <w:rFonts w:ascii="Calibri" w:eastAsia="Arial Unicode MS" w:hAnsi="Calibri" w:cs="Calibri"/>
          <w:color w:val="000000"/>
          <w:sz w:val="20"/>
          <w:szCs w:val="20"/>
        </w:rPr>
      </w:pPr>
    </w:p>
    <w:p w14:paraId="7BFE9F61" w14:textId="15A61728" w:rsidR="000F7C93" w:rsidRPr="00B914DE" w:rsidRDefault="008673EE" w:rsidP="002810BF">
      <w:pPr>
        <w:autoSpaceDE w:val="0"/>
        <w:autoSpaceDN w:val="0"/>
        <w:adjustRightInd w:val="0"/>
        <w:rPr>
          <w:rFonts w:ascii="Calibri" w:eastAsia="Arial Unicode MS" w:hAnsi="Calibri" w:cs="Calibri"/>
          <w:color w:val="000000"/>
          <w:sz w:val="20"/>
          <w:szCs w:val="20"/>
        </w:rPr>
      </w:pPr>
      <w:r w:rsidRPr="00B914DE">
        <w:rPr>
          <w:rFonts w:ascii="Calibri" w:eastAsia="Arial Unicode MS" w:hAnsi="Calibri" w:cs="Calibri"/>
          <w:color w:val="000000"/>
          <w:sz w:val="20"/>
          <w:szCs w:val="20"/>
        </w:rPr>
        <w:t xml:space="preserve">Premiering Tuesday, Oct. 22 at 10/9c on PBS, at PBS.org/frontline and on the PBS Video App, </w:t>
      </w:r>
      <w:r w:rsidRPr="00B914DE">
        <w:rPr>
          <w:rFonts w:ascii="Calibri" w:eastAsia="Arial Unicode MS" w:hAnsi="Calibri" w:cs="Calibri"/>
          <w:b/>
          <w:i/>
          <w:color w:val="000000"/>
          <w:sz w:val="20"/>
          <w:szCs w:val="20"/>
        </w:rPr>
        <w:t xml:space="preserve">Zero Tolerance </w:t>
      </w:r>
      <w:r w:rsidR="002810BF" w:rsidRPr="00B914DE">
        <w:rPr>
          <w:rFonts w:ascii="Calibri" w:eastAsia="Arial Unicode MS" w:hAnsi="Calibri" w:cs="Calibri"/>
          <w:color w:val="000000"/>
          <w:sz w:val="20"/>
          <w:szCs w:val="20"/>
        </w:rPr>
        <w:t xml:space="preserve">is the first of three FRONTLINE films this </w:t>
      </w:r>
      <w:r w:rsidR="007D5478">
        <w:rPr>
          <w:rFonts w:ascii="Calibri" w:eastAsia="Arial Unicode MS" w:hAnsi="Calibri" w:cs="Calibri"/>
          <w:color w:val="000000"/>
          <w:sz w:val="20"/>
          <w:szCs w:val="20"/>
        </w:rPr>
        <w:t>season</w:t>
      </w:r>
      <w:r w:rsidR="007D5478" w:rsidRPr="00B914DE">
        <w:rPr>
          <w:rFonts w:ascii="Calibri" w:eastAsia="Arial Unicode MS" w:hAnsi="Calibri" w:cs="Calibri"/>
          <w:color w:val="000000"/>
          <w:sz w:val="20"/>
          <w:szCs w:val="20"/>
        </w:rPr>
        <w:t xml:space="preserve"> </w:t>
      </w:r>
      <w:r w:rsidR="002810BF" w:rsidRPr="00B914DE">
        <w:rPr>
          <w:rFonts w:ascii="Calibri" w:eastAsia="Arial Unicode MS" w:hAnsi="Calibri" w:cs="Calibri"/>
          <w:color w:val="000000"/>
          <w:sz w:val="20"/>
          <w:szCs w:val="20"/>
        </w:rPr>
        <w:t xml:space="preserve">examining </w:t>
      </w:r>
      <w:r w:rsidR="00841E22">
        <w:rPr>
          <w:rFonts w:ascii="Calibri" w:eastAsia="Arial Unicode MS" w:hAnsi="Calibri" w:cs="Calibri"/>
          <w:color w:val="000000"/>
          <w:sz w:val="20"/>
          <w:szCs w:val="20"/>
        </w:rPr>
        <w:t>central</w:t>
      </w:r>
      <w:r w:rsidR="002810BF" w:rsidRPr="00B914DE">
        <w:rPr>
          <w:rFonts w:ascii="Calibri" w:eastAsia="Arial Unicode MS" w:hAnsi="Calibri" w:cs="Calibri"/>
          <w:color w:val="000000"/>
          <w:sz w:val="20"/>
          <w:szCs w:val="20"/>
        </w:rPr>
        <w:t xml:space="preserve"> elements of the immigration crisis. </w:t>
      </w:r>
      <w:r w:rsidR="002810BF" w:rsidRPr="00B914DE">
        <w:rPr>
          <w:rFonts w:ascii="Calibri" w:hAnsi="Calibri" w:cs="Calibri"/>
          <w:sz w:val="20"/>
          <w:szCs w:val="20"/>
        </w:rPr>
        <w:t xml:space="preserve">Drawing on nearly 40 lengthy, on-camera interviews, the </w:t>
      </w:r>
      <w:r w:rsidR="00C754A2" w:rsidRPr="00B914DE">
        <w:rPr>
          <w:rFonts w:ascii="Calibri" w:hAnsi="Calibri" w:cs="Calibri"/>
          <w:sz w:val="20"/>
          <w:szCs w:val="20"/>
        </w:rPr>
        <w:t>documentary</w:t>
      </w:r>
      <w:r w:rsidR="002810BF" w:rsidRPr="00B914DE">
        <w:rPr>
          <w:rFonts w:ascii="Calibri" w:hAnsi="Calibri" w:cs="Calibri"/>
          <w:sz w:val="20"/>
          <w:szCs w:val="20"/>
        </w:rPr>
        <w:t xml:space="preserve"> </w:t>
      </w:r>
      <w:r w:rsidR="00841E22">
        <w:rPr>
          <w:rFonts w:ascii="Calibri" w:hAnsi="Calibri" w:cs="Calibri"/>
          <w:sz w:val="20"/>
          <w:szCs w:val="20"/>
        </w:rPr>
        <w:t>describes</w:t>
      </w:r>
      <w:r w:rsidR="008D00E0" w:rsidRPr="00B914DE">
        <w:rPr>
          <w:rFonts w:ascii="Calibri" w:hAnsi="Calibri" w:cs="Calibri"/>
          <w:sz w:val="20"/>
          <w:szCs w:val="20"/>
        </w:rPr>
        <w:t xml:space="preserve"> how Bannon, Miller and Sessions</w:t>
      </w:r>
      <w:r w:rsidR="00841E22">
        <w:rPr>
          <w:rFonts w:ascii="Calibri" w:eastAsia="Arial Unicode MS" w:hAnsi="Calibri" w:cs="Calibri"/>
          <w:color w:val="000000"/>
          <w:sz w:val="20"/>
          <w:szCs w:val="20"/>
        </w:rPr>
        <w:t xml:space="preserve"> saw in the</w:t>
      </w:r>
      <w:r w:rsidR="008D00E0" w:rsidRPr="00B914DE">
        <w:rPr>
          <w:rFonts w:ascii="Calibri" w:eastAsia="Arial Unicode MS" w:hAnsi="Calibri" w:cs="Calibri"/>
          <w:color w:val="000000"/>
          <w:sz w:val="20"/>
          <w:szCs w:val="20"/>
        </w:rPr>
        <w:t xml:space="preserve"> Trump </w:t>
      </w:r>
      <w:r w:rsidR="00841E22">
        <w:rPr>
          <w:rFonts w:ascii="Calibri" w:eastAsia="Arial Unicode MS" w:hAnsi="Calibri" w:cs="Calibri"/>
          <w:color w:val="000000"/>
          <w:sz w:val="20"/>
          <w:szCs w:val="20"/>
        </w:rPr>
        <w:t>candidacy a chance to roll back immigration</w:t>
      </w:r>
      <w:r w:rsidR="007D5478">
        <w:rPr>
          <w:rFonts w:ascii="Calibri" w:eastAsia="Arial Unicode MS" w:hAnsi="Calibri" w:cs="Calibri"/>
          <w:color w:val="000000"/>
          <w:sz w:val="20"/>
          <w:szCs w:val="20"/>
        </w:rPr>
        <w:t xml:space="preserve"> </w:t>
      </w:r>
      <w:r w:rsidR="00841E22">
        <w:rPr>
          <w:rFonts w:ascii="Calibri" w:eastAsia="Arial Unicode MS" w:hAnsi="Calibri" w:cs="Calibri"/>
          <w:color w:val="000000"/>
          <w:sz w:val="20"/>
          <w:szCs w:val="20"/>
        </w:rPr>
        <w:t>—</w:t>
      </w:r>
      <w:r w:rsidR="007D5478">
        <w:rPr>
          <w:rFonts w:ascii="Calibri" w:eastAsia="Arial Unicode MS" w:hAnsi="Calibri" w:cs="Calibri"/>
          <w:color w:val="000000"/>
          <w:sz w:val="20"/>
          <w:szCs w:val="20"/>
        </w:rPr>
        <w:t xml:space="preserve"> </w:t>
      </w:r>
      <w:r w:rsidR="00841E22">
        <w:rPr>
          <w:rFonts w:ascii="Calibri" w:eastAsia="Arial Unicode MS" w:hAnsi="Calibri" w:cs="Calibri"/>
          <w:color w:val="000000"/>
          <w:sz w:val="20"/>
          <w:szCs w:val="20"/>
        </w:rPr>
        <w:t>and how they have waged a war inside the White House to keep an unpredictable president on course.</w:t>
      </w:r>
    </w:p>
    <w:p w14:paraId="5E7F5D9E" w14:textId="77777777" w:rsidR="000F7C93" w:rsidRPr="00B914DE" w:rsidRDefault="000F7C93" w:rsidP="00563B15">
      <w:pPr>
        <w:autoSpaceDE w:val="0"/>
        <w:autoSpaceDN w:val="0"/>
        <w:adjustRightInd w:val="0"/>
        <w:rPr>
          <w:rFonts w:ascii="Calibri" w:eastAsia="Arial Unicode MS" w:hAnsi="Calibri" w:cs="Calibri"/>
          <w:color w:val="000000"/>
          <w:sz w:val="20"/>
          <w:szCs w:val="20"/>
        </w:rPr>
      </w:pPr>
    </w:p>
    <w:p w14:paraId="744061A5" w14:textId="1FD31AB9" w:rsidR="000F7C93" w:rsidRPr="00B914DE" w:rsidRDefault="000F7C93" w:rsidP="00563B15">
      <w:pPr>
        <w:autoSpaceDE w:val="0"/>
        <w:autoSpaceDN w:val="0"/>
        <w:adjustRightInd w:val="0"/>
        <w:rPr>
          <w:rFonts w:ascii="Calibri" w:eastAsia="Arial Unicode MS" w:hAnsi="Calibri" w:cs="Calibri"/>
          <w:color w:val="000000"/>
          <w:sz w:val="20"/>
          <w:szCs w:val="20"/>
        </w:rPr>
      </w:pPr>
      <w:r w:rsidRPr="00B914DE">
        <w:rPr>
          <w:rFonts w:ascii="Calibri" w:eastAsia="Arial Unicode MS" w:hAnsi="Calibri" w:cs="Calibri"/>
          <w:color w:val="000000"/>
          <w:sz w:val="20"/>
          <w:szCs w:val="20"/>
        </w:rPr>
        <w:t>“I said, this is our guy,” Bannon tells FRONTLINE</w:t>
      </w:r>
      <w:r w:rsidR="00690714">
        <w:rPr>
          <w:rFonts w:ascii="Calibri" w:eastAsia="Arial Unicode MS" w:hAnsi="Calibri" w:cs="Calibri"/>
          <w:color w:val="000000"/>
          <w:sz w:val="20"/>
          <w:szCs w:val="20"/>
        </w:rPr>
        <w:t xml:space="preserve">. </w:t>
      </w:r>
      <w:r w:rsidRPr="00B914DE">
        <w:rPr>
          <w:rFonts w:ascii="Calibri" w:eastAsia="Arial Unicode MS" w:hAnsi="Calibri" w:cs="Calibri"/>
          <w:color w:val="000000"/>
          <w:sz w:val="20"/>
          <w:szCs w:val="20"/>
        </w:rPr>
        <w:t>“He’s a very imperfect instrument, but he’s an armor-piercing shell.”</w:t>
      </w:r>
    </w:p>
    <w:p w14:paraId="3BBD7885" w14:textId="4C41AD0D" w:rsidR="000F7C93" w:rsidRPr="00B914DE" w:rsidRDefault="000F7C93" w:rsidP="00563B15">
      <w:pPr>
        <w:autoSpaceDE w:val="0"/>
        <w:autoSpaceDN w:val="0"/>
        <w:adjustRightInd w:val="0"/>
        <w:rPr>
          <w:rFonts w:ascii="Calibri" w:eastAsia="Arial Unicode MS" w:hAnsi="Calibri" w:cs="Calibri"/>
          <w:color w:val="000000"/>
          <w:sz w:val="20"/>
          <w:szCs w:val="20"/>
        </w:rPr>
      </w:pPr>
    </w:p>
    <w:p w14:paraId="0E98A723" w14:textId="45C5D220" w:rsidR="00946554" w:rsidRPr="00B914DE" w:rsidRDefault="0067429B" w:rsidP="00563B15">
      <w:pPr>
        <w:autoSpaceDE w:val="0"/>
        <w:autoSpaceDN w:val="0"/>
        <w:adjustRightInd w:val="0"/>
        <w:rPr>
          <w:rFonts w:ascii="Calibri" w:eastAsia="Arial Unicode MS" w:hAnsi="Calibri" w:cs="Calibri"/>
          <w:color w:val="000000"/>
          <w:sz w:val="20"/>
          <w:szCs w:val="20"/>
        </w:rPr>
      </w:pPr>
      <w:r w:rsidRPr="00B914DE">
        <w:rPr>
          <w:rFonts w:ascii="Calibri" w:eastAsia="Arial Unicode MS" w:hAnsi="Calibri" w:cs="Calibri"/>
          <w:b/>
          <w:i/>
          <w:color w:val="000000"/>
          <w:sz w:val="20"/>
          <w:szCs w:val="20"/>
        </w:rPr>
        <w:t>Zero Tolerance</w:t>
      </w:r>
      <w:r w:rsidR="00946554" w:rsidRPr="00B914DE">
        <w:rPr>
          <w:rFonts w:ascii="Calibri" w:eastAsia="Arial Unicode MS" w:hAnsi="Calibri" w:cs="Calibri"/>
          <w:color w:val="000000"/>
          <w:sz w:val="20"/>
          <w:szCs w:val="20"/>
        </w:rPr>
        <w:t xml:space="preserve"> traces the</w:t>
      </w:r>
      <w:r w:rsidRPr="00B914DE">
        <w:rPr>
          <w:rFonts w:ascii="Calibri" w:eastAsia="Arial Unicode MS" w:hAnsi="Calibri" w:cs="Calibri"/>
          <w:color w:val="000000"/>
          <w:sz w:val="20"/>
          <w:szCs w:val="20"/>
        </w:rPr>
        <w:t xml:space="preserve"> </w:t>
      </w:r>
      <w:r w:rsidR="00946554" w:rsidRPr="00B914DE">
        <w:rPr>
          <w:rFonts w:ascii="Calibri" w:eastAsia="Arial Unicode MS" w:hAnsi="Calibri" w:cs="Calibri"/>
          <w:color w:val="000000"/>
          <w:sz w:val="20"/>
          <w:szCs w:val="20"/>
        </w:rPr>
        <w:t>Bannon-Sessions</w:t>
      </w:r>
      <w:r w:rsidR="00634809" w:rsidRPr="00B914DE">
        <w:rPr>
          <w:rFonts w:ascii="Calibri" w:eastAsia="Arial Unicode MS" w:hAnsi="Calibri" w:cs="Calibri"/>
          <w:color w:val="000000"/>
          <w:sz w:val="20"/>
          <w:szCs w:val="20"/>
        </w:rPr>
        <w:t>-Miller</w:t>
      </w:r>
      <w:r w:rsidR="00946554" w:rsidRPr="00B914DE">
        <w:rPr>
          <w:rFonts w:ascii="Calibri" w:eastAsia="Arial Unicode MS" w:hAnsi="Calibri" w:cs="Calibri"/>
          <w:color w:val="000000"/>
          <w:sz w:val="20"/>
          <w:szCs w:val="20"/>
        </w:rPr>
        <w:t xml:space="preserve"> alliance</w:t>
      </w:r>
      <w:r w:rsidR="00634809" w:rsidRPr="00B914DE">
        <w:rPr>
          <w:rFonts w:ascii="Calibri" w:eastAsia="Arial Unicode MS" w:hAnsi="Calibri" w:cs="Calibri"/>
          <w:color w:val="000000"/>
          <w:sz w:val="20"/>
          <w:szCs w:val="20"/>
        </w:rPr>
        <w:t xml:space="preserve"> on immigration</w:t>
      </w:r>
      <w:r w:rsidR="00946554" w:rsidRPr="00B914DE">
        <w:rPr>
          <w:rFonts w:ascii="Calibri" w:eastAsia="Arial Unicode MS" w:hAnsi="Calibri" w:cs="Calibri"/>
          <w:color w:val="000000"/>
          <w:sz w:val="20"/>
          <w:szCs w:val="20"/>
        </w:rPr>
        <w:t xml:space="preserve"> back to a fateful dinner in 2012</w:t>
      </w:r>
      <w:r w:rsidR="00634809" w:rsidRPr="00B914DE">
        <w:rPr>
          <w:rFonts w:ascii="Calibri" w:eastAsia="Arial Unicode MS" w:hAnsi="Calibri" w:cs="Calibri"/>
          <w:color w:val="000000"/>
          <w:sz w:val="20"/>
          <w:szCs w:val="20"/>
        </w:rPr>
        <w:t xml:space="preserve">. The three men — </w:t>
      </w:r>
      <w:r w:rsidR="004F507D" w:rsidRPr="00B914DE">
        <w:rPr>
          <w:rFonts w:ascii="Calibri" w:eastAsia="Arial Unicode MS" w:hAnsi="Calibri" w:cs="Calibri"/>
          <w:color w:val="000000"/>
          <w:sz w:val="20"/>
          <w:szCs w:val="20"/>
        </w:rPr>
        <w:t xml:space="preserve">head of the controversial right-wing website Breitbart, </w:t>
      </w:r>
      <w:r w:rsidR="00634809" w:rsidRPr="00B914DE">
        <w:rPr>
          <w:rFonts w:ascii="Calibri" w:eastAsia="Arial Unicode MS" w:hAnsi="Calibri" w:cs="Calibri"/>
          <w:color w:val="000000"/>
          <w:sz w:val="20"/>
          <w:szCs w:val="20"/>
        </w:rPr>
        <w:t>a</w:t>
      </w:r>
      <w:r w:rsidR="006B63FC" w:rsidRPr="00B914DE">
        <w:rPr>
          <w:rFonts w:ascii="Calibri" w:eastAsia="Arial Unicode MS" w:hAnsi="Calibri" w:cs="Calibri"/>
          <w:color w:val="000000"/>
          <w:sz w:val="20"/>
          <w:szCs w:val="20"/>
        </w:rPr>
        <w:t xml:space="preserve">n Alabama </w:t>
      </w:r>
      <w:r w:rsidR="00634809" w:rsidRPr="00B914DE">
        <w:rPr>
          <w:rFonts w:ascii="Calibri" w:eastAsia="Arial Unicode MS" w:hAnsi="Calibri" w:cs="Calibri"/>
          <w:color w:val="000000"/>
          <w:sz w:val="20"/>
          <w:szCs w:val="20"/>
        </w:rPr>
        <w:t>senator, and his young aide — shared a belief that America was under threat from immigrants.</w:t>
      </w:r>
      <w:r w:rsidR="00BC67F2">
        <w:rPr>
          <w:rFonts w:ascii="Calibri" w:eastAsia="Arial Unicode MS" w:hAnsi="Calibri" w:cs="Calibri"/>
          <w:color w:val="000000"/>
          <w:sz w:val="20"/>
          <w:szCs w:val="20"/>
        </w:rPr>
        <w:t xml:space="preserve"> They believed an anti-immigration message could fuel a populist, nationalist movement.</w:t>
      </w:r>
      <w:r w:rsidR="00634809" w:rsidRPr="00B914DE">
        <w:rPr>
          <w:rFonts w:ascii="Calibri" w:eastAsia="Arial Unicode MS" w:hAnsi="Calibri" w:cs="Calibri"/>
          <w:color w:val="000000"/>
          <w:sz w:val="20"/>
          <w:szCs w:val="20"/>
        </w:rPr>
        <w:t xml:space="preserve"> A</w:t>
      </w:r>
      <w:r w:rsidR="00841E22">
        <w:rPr>
          <w:rFonts w:ascii="Calibri" w:eastAsia="Arial Unicode MS" w:hAnsi="Calibri" w:cs="Calibri"/>
          <w:color w:val="000000"/>
          <w:sz w:val="20"/>
          <w:szCs w:val="20"/>
        </w:rPr>
        <w:t>t the time, the odds were against them. A</w:t>
      </w:r>
      <w:r w:rsidRPr="00B914DE">
        <w:rPr>
          <w:rFonts w:ascii="Calibri" w:eastAsia="Arial Unicode MS" w:hAnsi="Calibri" w:cs="Calibri"/>
          <w:color w:val="000000"/>
          <w:sz w:val="20"/>
          <w:szCs w:val="20"/>
        </w:rPr>
        <w:t xml:space="preserve">s the film recounts using </w:t>
      </w:r>
      <w:r w:rsidR="006B63FC" w:rsidRPr="00B914DE">
        <w:rPr>
          <w:rFonts w:ascii="Calibri" w:eastAsia="Arial Unicode MS" w:hAnsi="Calibri" w:cs="Calibri"/>
          <w:color w:val="000000"/>
          <w:sz w:val="20"/>
          <w:szCs w:val="20"/>
        </w:rPr>
        <w:t xml:space="preserve">rare and </w:t>
      </w:r>
      <w:r w:rsidRPr="00B914DE">
        <w:rPr>
          <w:rFonts w:ascii="Calibri" w:eastAsia="Arial Unicode MS" w:hAnsi="Calibri" w:cs="Calibri"/>
          <w:color w:val="000000"/>
          <w:sz w:val="20"/>
          <w:szCs w:val="20"/>
        </w:rPr>
        <w:t xml:space="preserve">surprising archival footage, </w:t>
      </w:r>
      <w:r w:rsidR="007E599B">
        <w:rPr>
          <w:rFonts w:ascii="Calibri" w:eastAsia="Arial Unicode MS" w:hAnsi="Calibri" w:cs="Calibri"/>
          <w:color w:val="000000"/>
          <w:sz w:val="20"/>
          <w:szCs w:val="20"/>
        </w:rPr>
        <w:t xml:space="preserve">the Republican Party and </w:t>
      </w:r>
      <w:r w:rsidR="00634809" w:rsidRPr="00B914DE">
        <w:rPr>
          <w:rFonts w:ascii="Calibri" w:eastAsia="Arial Unicode MS" w:hAnsi="Calibri" w:cs="Calibri"/>
          <w:color w:val="000000"/>
          <w:sz w:val="20"/>
          <w:szCs w:val="20"/>
        </w:rPr>
        <w:t>even many hard-right figures like Sean Hannity were supportive of a compromise on immigration</w:t>
      </w:r>
      <w:r w:rsidR="006B63FC" w:rsidRPr="00B914DE">
        <w:rPr>
          <w:rFonts w:ascii="Calibri" w:eastAsia="Arial Unicode MS" w:hAnsi="Calibri" w:cs="Calibri"/>
          <w:color w:val="000000"/>
          <w:sz w:val="20"/>
          <w:szCs w:val="20"/>
        </w:rPr>
        <w:t xml:space="preserve">. </w:t>
      </w:r>
    </w:p>
    <w:p w14:paraId="57924BD1" w14:textId="22736F90" w:rsidR="00946554" w:rsidRPr="00B914DE" w:rsidRDefault="00946554" w:rsidP="00563B15">
      <w:pPr>
        <w:autoSpaceDE w:val="0"/>
        <w:autoSpaceDN w:val="0"/>
        <w:adjustRightInd w:val="0"/>
        <w:rPr>
          <w:rFonts w:ascii="Calibri" w:eastAsia="Arial Unicode MS" w:hAnsi="Calibri" w:cs="Calibri"/>
          <w:color w:val="000000"/>
          <w:sz w:val="20"/>
          <w:szCs w:val="20"/>
        </w:rPr>
      </w:pPr>
    </w:p>
    <w:p w14:paraId="418BAA99" w14:textId="511AFBE7" w:rsidR="00946554" w:rsidRPr="00B914DE" w:rsidRDefault="00946554" w:rsidP="00563B15">
      <w:pPr>
        <w:autoSpaceDE w:val="0"/>
        <w:autoSpaceDN w:val="0"/>
        <w:adjustRightInd w:val="0"/>
        <w:rPr>
          <w:rFonts w:ascii="Calibri" w:eastAsia="Arial Unicode MS" w:hAnsi="Calibri" w:cs="Calibri"/>
          <w:color w:val="000000"/>
          <w:sz w:val="20"/>
          <w:szCs w:val="20"/>
        </w:rPr>
      </w:pPr>
      <w:r w:rsidRPr="00B914DE">
        <w:rPr>
          <w:rFonts w:ascii="Calibri" w:eastAsia="Arial Unicode MS" w:hAnsi="Calibri" w:cs="Calibri"/>
          <w:color w:val="000000"/>
          <w:sz w:val="20"/>
          <w:szCs w:val="20"/>
        </w:rPr>
        <w:t xml:space="preserve">“If you were sitting there that night, the audaciousness of what they were plotting was astonishing. And you wouldn’t have given them much of a chance of success,” Michael Shear, author of </w:t>
      </w:r>
      <w:r w:rsidRPr="00B914DE">
        <w:rPr>
          <w:rFonts w:ascii="Calibri" w:eastAsia="Arial Unicode MS" w:hAnsi="Calibri" w:cs="Calibri"/>
          <w:i/>
          <w:color w:val="000000"/>
          <w:sz w:val="20"/>
          <w:szCs w:val="20"/>
        </w:rPr>
        <w:t>Border Wars</w:t>
      </w:r>
      <w:r w:rsidRPr="00B914DE">
        <w:rPr>
          <w:rFonts w:ascii="Calibri" w:eastAsia="Arial Unicode MS" w:hAnsi="Calibri" w:cs="Calibri"/>
          <w:color w:val="000000"/>
          <w:sz w:val="20"/>
          <w:szCs w:val="20"/>
        </w:rPr>
        <w:t xml:space="preserve"> with Julie Hirschfield Davis, tells FRONTLINE.</w:t>
      </w:r>
    </w:p>
    <w:p w14:paraId="710F0D43" w14:textId="697CA7F7" w:rsidR="00634809" w:rsidRPr="00B914DE" w:rsidRDefault="00634809" w:rsidP="00563B15">
      <w:pPr>
        <w:autoSpaceDE w:val="0"/>
        <w:autoSpaceDN w:val="0"/>
        <w:adjustRightInd w:val="0"/>
        <w:rPr>
          <w:rFonts w:ascii="Calibri" w:eastAsia="Arial Unicode MS" w:hAnsi="Calibri" w:cs="Calibri"/>
          <w:color w:val="000000"/>
          <w:sz w:val="20"/>
          <w:szCs w:val="20"/>
        </w:rPr>
      </w:pPr>
    </w:p>
    <w:p w14:paraId="6E44ACD5" w14:textId="4C56571A" w:rsidR="00634809" w:rsidRPr="00B914DE" w:rsidRDefault="00634809" w:rsidP="00563B15">
      <w:pPr>
        <w:autoSpaceDE w:val="0"/>
        <w:autoSpaceDN w:val="0"/>
        <w:adjustRightInd w:val="0"/>
        <w:rPr>
          <w:rFonts w:ascii="Calibri" w:eastAsia="Arial Unicode MS" w:hAnsi="Calibri" w:cs="Calibri"/>
          <w:color w:val="000000"/>
          <w:sz w:val="20"/>
          <w:szCs w:val="20"/>
        </w:rPr>
      </w:pPr>
      <w:r w:rsidRPr="00B914DE">
        <w:rPr>
          <w:rFonts w:ascii="Calibri" w:eastAsia="Arial Unicode MS" w:hAnsi="Calibri" w:cs="Calibri"/>
          <w:b/>
          <w:i/>
          <w:color w:val="000000"/>
          <w:sz w:val="20"/>
          <w:szCs w:val="20"/>
        </w:rPr>
        <w:t>Zero Tolerance</w:t>
      </w:r>
      <w:r w:rsidRPr="00B914DE">
        <w:rPr>
          <w:rFonts w:ascii="Calibri" w:eastAsia="Arial Unicode MS" w:hAnsi="Calibri" w:cs="Calibri"/>
          <w:color w:val="000000"/>
          <w:sz w:val="20"/>
          <w:szCs w:val="20"/>
        </w:rPr>
        <w:t xml:space="preserve"> </w:t>
      </w:r>
      <w:r w:rsidR="00BC67F2">
        <w:rPr>
          <w:rFonts w:ascii="Calibri" w:eastAsia="Arial Unicode MS" w:hAnsi="Calibri" w:cs="Calibri"/>
          <w:color w:val="000000"/>
          <w:sz w:val="20"/>
          <w:szCs w:val="20"/>
        </w:rPr>
        <w:t>shows</w:t>
      </w:r>
      <w:r w:rsidR="004F507D" w:rsidRPr="00B914DE">
        <w:rPr>
          <w:rFonts w:ascii="Calibri" w:eastAsia="Arial Unicode MS" w:hAnsi="Calibri" w:cs="Calibri"/>
          <w:color w:val="000000"/>
          <w:sz w:val="20"/>
          <w:szCs w:val="20"/>
        </w:rPr>
        <w:t xml:space="preserve"> how the trio went on to take</w:t>
      </w:r>
      <w:r w:rsidRPr="00B914DE">
        <w:rPr>
          <w:rFonts w:ascii="Calibri" w:eastAsia="Arial Unicode MS" w:hAnsi="Calibri" w:cs="Calibri"/>
          <w:color w:val="000000"/>
          <w:sz w:val="20"/>
          <w:szCs w:val="20"/>
        </w:rPr>
        <w:t xml:space="preserve"> </w:t>
      </w:r>
      <w:r w:rsidR="003D5802">
        <w:rPr>
          <w:rFonts w:ascii="Calibri" w:eastAsia="Arial Unicode MS" w:hAnsi="Calibri" w:cs="Calibri"/>
          <w:color w:val="000000"/>
          <w:sz w:val="20"/>
          <w:szCs w:val="20"/>
        </w:rPr>
        <w:t>on</w:t>
      </w:r>
      <w:r w:rsidR="003D5802" w:rsidRPr="00B914DE">
        <w:rPr>
          <w:rFonts w:ascii="Calibri" w:eastAsia="Arial Unicode MS" w:hAnsi="Calibri" w:cs="Calibri"/>
          <w:color w:val="000000"/>
          <w:sz w:val="20"/>
          <w:szCs w:val="20"/>
        </w:rPr>
        <w:t xml:space="preserve"> </w:t>
      </w:r>
      <w:r w:rsidRPr="00B914DE">
        <w:rPr>
          <w:rFonts w:ascii="Calibri" w:eastAsia="Arial Unicode MS" w:hAnsi="Calibri" w:cs="Calibri"/>
          <w:color w:val="000000"/>
          <w:sz w:val="20"/>
          <w:szCs w:val="20"/>
        </w:rPr>
        <w:t>the Republican establishment</w:t>
      </w:r>
      <w:r w:rsidR="004F507D" w:rsidRPr="00B914DE">
        <w:rPr>
          <w:rFonts w:ascii="Calibri" w:eastAsia="Arial Unicode MS" w:hAnsi="Calibri" w:cs="Calibri"/>
          <w:color w:val="000000"/>
          <w:sz w:val="20"/>
          <w:szCs w:val="20"/>
        </w:rPr>
        <w:t xml:space="preserve">, using immigration as a wedge issue — and allying with an unlikely candidate for the presidency who they thought </w:t>
      </w:r>
      <w:r w:rsidR="00602F9D" w:rsidRPr="00B914DE">
        <w:rPr>
          <w:rFonts w:ascii="Calibri" w:eastAsia="Arial Unicode MS" w:hAnsi="Calibri" w:cs="Calibri"/>
          <w:color w:val="000000"/>
          <w:sz w:val="20"/>
          <w:szCs w:val="20"/>
        </w:rPr>
        <w:t>could bring their anti-immigrant “grand design” all the way to the White House.</w:t>
      </w:r>
      <w:r w:rsidR="004F507D" w:rsidRPr="00B914DE">
        <w:rPr>
          <w:rFonts w:ascii="Calibri" w:eastAsia="Arial Unicode MS" w:hAnsi="Calibri" w:cs="Calibri"/>
          <w:color w:val="000000"/>
          <w:sz w:val="20"/>
          <w:szCs w:val="20"/>
        </w:rPr>
        <w:t xml:space="preserve"> </w:t>
      </w:r>
    </w:p>
    <w:p w14:paraId="038E83F8" w14:textId="77777777" w:rsidR="00DE67BC" w:rsidRPr="00B914DE" w:rsidRDefault="00DE67BC" w:rsidP="00563B15">
      <w:pPr>
        <w:autoSpaceDE w:val="0"/>
        <w:autoSpaceDN w:val="0"/>
        <w:adjustRightInd w:val="0"/>
        <w:rPr>
          <w:rFonts w:ascii="Calibri" w:eastAsia="Arial Unicode MS" w:hAnsi="Calibri" w:cs="Calibri"/>
          <w:color w:val="000000"/>
          <w:sz w:val="20"/>
          <w:szCs w:val="20"/>
        </w:rPr>
      </w:pPr>
    </w:p>
    <w:p w14:paraId="6B44AF0D" w14:textId="2861F83F" w:rsidR="00602F9D" w:rsidRPr="00B914DE" w:rsidRDefault="00602F9D" w:rsidP="00602F9D">
      <w:pPr>
        <w:autoSpaceDE w:val="0"/>
        <w:autoSpaceDN w:val="0"/>
        <w:adjustRightInd w:val="0"/>
        <w:rPr>
          <w:rFonts w:ascii="Calibri" w:eastAsia="Arial Unicode MS" w:hAnsi="Calibri" w:cs="Calibri"/>
          <w:color w:val="000000"/>
          <w:sz w:val="20"/>
          <w:szCs w:val="20"/>
        </w:rPr>
      </w:pPr>
      <w:r w:rsidRPr="00B914DE">
        <w:rPr>
          <w:rFonts w:ascii="Calibri" w:eastAsia="Arial Unicode MS" w:hAnsi="Calibri" w:cs="Calibri"/>
          <w:color w:val="000000"/>
          <w:sz w:val="20"/>
          <w:szCs w:val="20"/>
        </w:rPr>
        <w:t>“I remember riding on the campaign plane with Sessions, Stephen Miller, Steve Bannon. And they suddenly had this vessel in Donald Trump and they were giddy,</w:t>
      </w:r>
      <w:bookmarkStart w:id="0" w:name="_GoBack"/>
      <w:bookmarkEnd w:id="0"/>
      <w:r w:rsidRPr="00B914DE">
        <w:rPr>
          <w:rFonts w:ascii="Calibri" w:eastAsia="Arial Unicode MS" w:hAnsi="Calibri" w:cs="Calibri"/>
          <w:color w:val="000000"/>
          <w:sz w:val="20"/>
          <w:szCs w:val="20"/>
        </w:rPr>
        <w:t xml:space="preserve">” Cliff Sims, a former White House </w:t>
      </w:r>
      <w:r w:rsidRPr="00B914DE">
        <w:rPr>
          <w:rFonts w:ascii="Calibri" w:eastAsia="Arial Unicode MS" w:hAnsi="Calibri" w:cs="Calibri"/>
          <w:color w:val="000000"/>
          <w:sz w:val="20"/>
          <w:szCs w:val="20"/>
        </w:rPr>
        <w:lastRenderedPageBreak/>
        <w:t>communications aide, tells FRONTLINE. “I mean, they were really excited. Like, ‘This is our moment. This is our historical moment.’”</w:t>
      </w:r>
    </w:p>
    <w:p w14:paraId="7FF3A28D" w14:textId="40AFEC11" w:rsidR="000F7C93" w:rsidRPr="00B914DE" w:rsidRDefault="000F7C93" w:rsidP="00D965B6">
      <w:pPr>
        <w:autoSpaceDE w:val="0"/>
        <w:autoSpaceDN w:val="0"/>
        <w:adjustRightInd w:val="0"/>
        <w:rPr>
          <w:rFonts w:ascii="Calibri" w:hAnsi="Calibri" w:cs="Calibri"/>
          <w:color w:val="000000"/>
          <w:sz w:val="20"/>
          <w:szCs w:val="20"/>
        </w:rPr>
      </w:pPr>
    </w:p>
    <w:p w14:paraId="2BC88B2A" w14:textId="54B25F8A" w:rsidR="004F507D" w:rsidRPr="00B914DE" w:rsidRDefault="00AA3D47" w:rsidP="004F507D">
      <w:pPr>
        <w:autoSpaceDE w:val="0"/>
        <w:autoSpaceDN w:val="0"/>
        <w:adjustRightInd w:val="0"/>
        <w:rPr>
          <w:rFonts w:ascii="Calibri" w:eastAsia="Arial Unicode MS" w:hAnsi="Calibri" w:cs="Calibri"/>
          <w:color w:val="000000"/>
          <w:sz w:val="20"/>
          <w:szCs w:val="20"/>
        </w:rPr>
      </w:pPr>
      <w:r w:rsidRPr="00B914DE">
        <w:rPr>
          <w:rFonts w:ascii="Calibri" w:hAnsi="Calibri" w:cs="Calibri"/>
          <w:color w:val="000000"/>
          <w:sz w:val="20"/>
          <w:szCs w:val="20"/>
        </w:rPr>
        <w:t>With unique access</w:t>
      </w:r>
      <w:r w:rsidR="000C5779" w:rsidRPr="00B914DE">
        <w:rPr>
          <w:rFonts w:ascii="Calibri" w:hAnsi="Calibri" w:cs="Calibri"/>
          <w:color w:val="000000"/>
          <w:sz w:val="20"/>
          <w:szCs w:val="20"/>
        </w:rPr>
        <w:t xml:space="preserve"> and firsthand accounts</w:t>
      </w:r>
      <w:r w:rsidRPr="00B914DE">
        <w:rPr>
          <w:rFonts w:ascii="Calibri" w:hAnsi="Calibri" w:cs="Calibri"/>
          <w:color w:val="000000"/>
          <w:sz w:val="20"/>
          <w:szCs w:val="20"/>
        </w:rPr>
        <w:t xml:space="preserve">, </w:t>
      </w:r>
      <w:r w:rsidRPr="00B914DE">
        <w:rPr>
          <w:rFonts w:ascii="Calibri" w:hAnsi="Calibri" w:cs="Calibri"/>
          <w:b/>
          <w:i/>
          <w:color w:val="000000"/>
          <w:sz w:val="20"/>
          <w:szCs w:val="20"/>
        </w:rPr>
        <w:t>Zero Tolerance</w:t>
      </w:r>
      <w:r w:rsidRPr="00B914DE">
        <w:rPr>
          <w:rFonts w:ascii="Calibri" w:hAnsi="Calibri" w:cs="Calibri"/>
          <w:color w:val="000000"/>
          <w:sz w:val="20"/>
          <w:szCs w:val="20"/>
        </w:rPr>
        <w:t xml:space="preserve"> </w:t>
      </w:r>
      <w:r w:rsidR="00BC67F2">
        <w:rPr>
          <w:rFonts w:ascii="Calibri" w:hAnsi="Calibri" w:cs="Calibri"/>
          <w:color w:val="000000"/>
          <w:sz w:val="20"/>
          <w:szCs w:val="20"/>
        </w:rPr>
        <w:t xml:space="preserve">shows that while Trump rode to power </w:t>
      </w:r>
      <w:r w:rsidR="00845B7F" w:rsidRPr="00FA5475">
        <w:rPr>
          <w:rFonts w:ascii="Calibri" w:hAnsi="Calibri" w:cs="Calibri"/>
          <w:color w:val="000000"/>
          <w:sz w:val="20"/>
          <w:szCs w:val="20"/>
        </w:rPr>
        <w:t xml:space="preserve">amid a </w:t>
      </w:r>
      <w:r w:rsidR="00BC67F2" w:rsidRPr="00FA5475">
        <w:rPr>
          <w:rFonts w:ascii="Calibri" w:hAnsi="Calibri" w:cs="Calibri"/>
          <w:color w:val="000000"/>
          <w:sz w:val="20"/>
          <w:szCs w:val="20"/>
        </w:rPr>
        <w:t>chorus</w:t>
      </w:r>
      <w:r w:rsidR="00BC67F2">
        <w:rPr>
          <w:rFonts w:ascii="Calibri" w:hAnsi="Calibri" w:cs="Calibri"/>
          <w:color w:val="000000"/>
          <w:sz w:val="20"/>
          <w:szCs w:val="20"/>
        </w:rPr>
        <w:t xml:space="preserve"> of “Build the Wall,” behind the scenes the president was an unreliable ally on implementing key anti-immigration plans. As </w:t>
      </w:r>
      <w:r w:rsidR="000C5779" w:rsidRPr="00B914DE">
        <w:rPr>
          <w:rFonts w:ascii="Calibri" w:eastAsia="Arial Unicode MS" w:hAnsi="Calibri" w:cs="Calibri"/>
          <w:color w:val="000000"/>
          <w:sz w:val="20"/>
          <w:szCs w:val="20"/>
        </w:rPr>
        <w:t>the president waffl</w:t>
      </w:r>
      <w:r w:rsidR="00BC67F2">
        <w:rPr>
          <w:rFonts w:ascii="Calibri" w:eastAsia="Arial Unicode MS" w:hAnsi="Calibri" w:cs="Calibri"/>
          <w:color w:val="000000"/>
          <w:sz w:val="20"/>
          <w:szCs w:val="20"/>
        </w:rPr>
        <w:t>ed</w:t>
      </w:r>
      <w:r w:rsidR="000C5779" w:rsidRPr="00B914DE">
        <w:rPr>
          <w:rFonts w:ascii="Calibri" w:eastAsia="Arial Unicode MS" w:hAnsi="Calibri" w:cs="Calibri"/>
          <w:color w:val="000000"/>
          <w:sz w:val="20"/>
          <w:szCs w:val="20"/>
        </w:rPr>
        <w:t xml:space="preserve">, Miller, Sessions and Bannon played </w:t>
      </w:r>
      <w:r w:rsidR="00624A01">
        <w:rPr>
          <w:rFonts w:ascii="Calibri" w:eastAsia="Arial Unicode MS" w:hAnsi="Calibri" w:cs="Calibri"/>
          <w:color w:val="000000"/>
          <w:sz w:val="20"/>
          <w:szCs w:val="20"/>
        </w:rPr>
        <w:t xml:space="preserve">the central role in </w:t>
      </w:r>
      <w:r w:rsidR="000C5779" w:rsidRPr="00B914DE">
        <w:rPr>
          <w:rFonts w:ascii="Calibri" w:eastAsia="Arial Unicode MS" w:hAnsi="Calibri" w:cs="Calibri"/>
          <w:color w:val="000000"/>
          <w:sz w:val="20"/>
          <w:szCs w:val="20"/>
        </w:rPr>
        <w:t>bringing their “imperfect instrument” back into line.</w:t>
      </w:r>
    </w:p>
    <w:p w14:paraId="4BE104A6" w14:textId="127C4167" w:rsidR="000C5779" w:rsidRPr="00B914DE" w:rsidRDefault="000C5779" w:rsidP="004F507D">
      <w:pPr>
        <w:autoSpaceDE w:val="0"/>
        <w:autoSpaceDN w:val="0"/>
        <w:adjustRightInd w:val="0"/>
        <w:rPr>
          <w:rFonts w:ascii="Calibri" w:hAnsi="Calibri" w:cs="Calibri"/>
          <w:color w:val="000000"/>
          <w:sz w:val="20"/>
          <w:szCs w:val="20"/>
        </w:rPr>
      </w:pPr>
    </w:p>
    <w:p w14:paraId="43E5D1E0" w14:textId="04A8A2B8" w:rsidR="000C5779" w:rsidRPr="00B914DE" w:rsidRDefault="000C5779" w:rsidP="004F507D">
      <w:pPr>
        <w:autoSpaceDE w:val="0"/>
        <w:autoSpaceDN w:val="0"/>
        <w:adjustRightInd w:val="0"/>
        <w:rPr>
          <w:rFonts w:ascii="Calibri" w:hAnsi="Calibri" w:cs="Calibri"/>
          <w:color w:val="000000"/>
          <w:sz w:val="20"/>
          <w:szCs w:val="20"/>
        </w:rPr>
      </w:pPr>
      <w:r w:rsidRPr="00B914DE">
        <w:rPr>
          <w:rFonts w:ascii="Calibri" w:hAnsi="Calibri" w:cs="Calibri"/>
          <w:color w:val="000000"/>
          <w:sz w:val="20"/>
          <w:szCs w:val="20"/>
        </w:rPr>
        <w:t xml:space="preserve">Though only Miller is now still standing in the Trump administration, the film shows how the trio’s years of planning around immigration are still </w:t>
      </w:r>
      <w:r w:rsidR="00624A01">
        <w:rPr>
          <w:rFonts w:ascii="Calibri" w:hAnsi="Calibri" w:cs="Calibri"/>
          <w:color w:val="000000"/>
          <w:sz w:val="20"/>
          <w:szCs w:val="20"/>
        </w:rPr>
        <w:t>shaping decisions</w:t>
      </w:r>
      <w:r w:rsidRPr="00B914DE">
        <w:rPr>
          <w:rFonts w:ascii="Calibri" w:hAnsi="Calibri" w:cs="Calibri"/>
          <w:color w:val="000000"/>
          <w:sz w:val="20"/>
          <w:szCs w:val="20"/>
        </w:rPr>
        <w:t>. It’s a must-watch look</w:t>
      </w:r>
      <w:r w:rsidR="00FA5475">
        <w:rPr>
          <w:rFonts w:ascii="Calibri" w:hAnsi="Calibri" w:cs="Calibri"/>
          <w:color w:val="000000"/>
          <w:sz w:val="20"/>
          <w:szCs w:val="20"/>
        </w:rPr>
        <w:t xml:space="preserve"> at</w:t>
      </w:r>
      <w:r w:rsidRPr="00B914DE">
        <w:rPr>
          <w:rFonts w:ascii="Calibri" w:hAnsi="Calibri" w:cs="Calibri"/>
          <w:color w:val="000000"/>
          <w:sz w:val="20"/>
          <w:szCs w:val="20"/>
        </w:rPr>
        <w:t xml:space="preserve"> </w:t>
      </w:r>
      <w:r w:rsidR="00B914DE" w:rsidRPr="00B914DE">
        <w:rPr>
          <w:rFonts w:ascii="Calibri" w:hAnsi="Calibri" w:cs="Calibri"/>
          <w:color w:val="000000"/>
          <w:sz w:val="20"/>
          <w:szCs w:val="20"/>
        </w:rPr>
        <w:t xml:space="preserve">how America’s immigration policies </w:t>
      </w:r>
      <w:r w:rsidR="00323B2C" w:rsidRPr="00B914DE">
        <w:rPr>
          <w:rFonts w:ascii="Calibri" w:hAnsi="Calibri" w:cs="Calibri"/>
          <w:color w:val="000000"/>
          <w:sz w:val="20"/>
          <w:szCs w:val="20"/>
        </w:rPr>
        <w:t>—</w:t>
      </w:r>
      <w:r w:rsidR="00B914DE" w:rsidRPr="00B914DE">
        <w:rPr>
          <w:rFonts w:ascii="Calibri" w:hAnsi="Calibri" w:cs="Calibri"/>
          <w:color w:val="000000"/>
          <w:sz w:val="20"/>
          <w:szCs w:val="20"/>
        </w:rPr>
        <w:t xml:space="preserve"> and the rhetoric </w:t>
      </w:r>
      <w:r w:rsidR="00B914DE">
        <w:rPr>
          <w:rFonts w:ascii="Calibri" w:hAnsi="Calibri" w:cs="Calibri"/>
          <w:color w:val="000000"/>
          <w:sz w:val="20"/>
          <w:szCs w:val="20"/>
        </w:rPr>
        <w:t xml:space="preserve">and images </w:t>
      </w:r>
      <w:r w:rsidR="00B914DE" w:rsidRPr="00B914DE">
        <w:rPr>
          <w:rFonts w:ascii="Calibri" w:hAnsi="Calibri" w:cs="Calibri"/>
          <w:color w:val="000000"/>
          <w:sz w:val="20"/>
          <w:szCs w:val="20"/>
        </w:rPr>
        <w:t>surrounding them — reached this moment.</w:t>
      </w:r>
    </w:p>
    <w:p w14:paraId="2C8EB849" w14:textId="268BDD5D" w:rsidR="00C754A2" w:rsidRPr="00B914DE" w:rsidRDefault="00C754A2" w:rsidP="00D965B6">
      <w:pPr>
        <w:autoSpaceDE w:val="0"/>
        <w:autoSpaceDN w:val="0"/>
        <w:adjustRightInd w:val="0"/>
        <w:rPr>
          <w:rFonts w:ascii="Calibri" w:hAnsi="Calibri" w:cs="Calibri"/>
          <w:color w:val="000000"/>
          <w:sz w:val="20"/>
          <w:szCs w:val="20"/>
        </w:rPr>
      </w:pPr>
    </w:p>
    <w:p w14:paraId="6ACAFE99" w14:textId="149AF9E0" w:rsidR="00B914DE" w:rsidRPr="00B914DE" w:rsidRDefault="00B914DE" w:rsidP="00D965B6">
      <w:pPr>
        <w:autoSpaceDE w:val="0"/>
        <w:autoSpaceDN w:val="0"/>
        <w:adjustRightInd w:val="0"/>
        <w:rPr>
          <w:rFonts w:ascii="Calibri" w:hAnsi="Calibri" w:cs="Calibri"/>
          <w:color w:val="000000"/>
          <w:sz w:val="20"/>
          <w:szCs w:val="20"/>
        </w:rPr>
      </w:pPr>
      <w:r w:rsidRPr="00B914DE">
        <w:rPr>
          <w:rFonts w:ascii="Calibri" w:hAnsi="Calibri" w:cs="Calibri"/>
          <w:color w:val="000000"/>
          <w:sz w:val="20"/>
          <w:szCs w:val="20"/>
        </w:rPr>
        <w:t xml:space="preserve">“[Miller] believes anytime the country is focused on immigration, the </w:t>
      </w:r>
      <w:r>
        <w:rPr>
          <w:rFonts w:ascii="Calibri" w:hAnsi="Calibri" w:cs="Calibri"/>
          <w:color w:val="000000"/>
          <w:sz w:val="20"/>
          <w:szCs w:val="20"/>
        </w:rPr>
        <w:t>p</w:t>
      </w:r>
      <w:r w:rsidRPr="00B914DE">
        <w:rPr>
          <w:rFonts w:ascii="Calibri" w:hAnsi="Calibri" w:cs="Calibri"/>
          <w:color w:val="000000"/>
          <w:sz w:val="20"/>
          <w:szCs w:val="20"/>
        </w:rPr>
        <w:t xml:space="preserve">resident is winning,” McKay </w:t>
      </w:r>
      <w:proofErr w:type="spellStart"/>
      <w:r w:rsidRPr="00B914DE">
        <w:rPr>
          <w:rFonts w:ascii="Calibri" w:hAnsi="Calibri" w:cs="Calibri"/>
          <w:color w:val="000000"/>
          <w:sz w:val="20"/>
          <w:szCs w:val="20"/>
        </w:rPr>
        <w:t>Coppins</w:t>
      </w:r>
      <w:proofErr w:type="spellEnd"/>
      <w:r w:rsidRPr="00B914DE">
        <w:rPr>
          <w:rFonts w:ascii="Calibri" w:hAnsi="Calibri" w:cs="Calibri"/>
          <w:color w:val="000000"/>
          <w:sz w:val="20"/>
          <w:szCs w:val="20"/>
        </w:rPr>
        <w:t xml:space="preserve"> of </w:t>
      </w:r>
      <w:r w:rsidRPr="00323B2C">
        <w:rPr>
          <w:rFonts w:ascii="Calibri" w:hAnsi="Calibri" w:cs="Calibri"/>
          <w:i/>
          <w:color w:val="000000"/>
          <w:sz w:val="20"/>
          <w:szCs w:val="20"/>
        </w:rPr>
        <w:t>The Atlantic</w:t>
      </w:r>
      <w:r w:rsidRPr="00B914DE">
        <w:rPr>
          <w:rFonts w:ascii="Calibri" w:hAnsi="Calibri" w:cs="Calibri"/>
          <w:color w:val="000000"/>
          <w:sz w:val="20"/>
          <w:szCs w:val="20"/>
        </w:rPr>
        <w:t xml:space="preserve"> tells FRONTLINE. “</w:t>
      </w:r>
      <w:proofErr w:type="gramStart"/>
      <w:r w:rsidRPr="00B914DE">
        <w:rPr>
          <w:rFonts w:ascii="Calibri" w:hAnsi="Calibri" w:cs="Calibri"/>
          <w:color w:val="000000"/>
          <w:sz w:val="20"/>
          <w:szCs w:val="20"/>
        </w:rPr>
        <w:t>So</w:t>
      </w:r>
      <w:proofErr w:type="gramEnd"/>
      <w:r w:rsidRPr="00B914DE">
        <w:rPr>
          <w:rFonts w:ascii="Calibri" w:hAnsi="Calibri" w:cs="Calibri"/>
          <w:color w:val="000000"/>
          <w:sz w:val="20"/>
          <w:szCs w:val="20"/>
        </w:rPr>
        <w:t xml:space="preserve"> when you’re at the border, getting footage of crying children being ripped from the arms of their mothers</w:t>
      </w:r>
      <w:r w:rsidR="00961E0C">
        <w:rPr>
          <w:rFonts w:ascii="Calibri" w:hAnsi="Calibri" w:cs="Calibri"/>
          <w:color w:val="000000"/>
          <w:sz w:val="20"/>
          <w:szCs w:val="20"/>
        </w:rPr>
        <w:t>,</w:t>
      </w:r>
      <w:r w:rsidRPr="00B914DE">
        <w:rPr>
          <w:rFonts w:ascii="Calibri" w:hAnsi="Calibri" w:cs="Calibri"/>
          <w:color w:val="000000"/>
          <w:sz w:val="20"/>
          <w:szCs w:val="20"/>
        </w:rPr>
        <w:t xml:space="preserve"> that would seem to most people like bad— a bad development for the President. To Stephen Miller, he thinks that this is drawing the attention once again to the issue we care about most … he sees that as a win.”</w:t>
      </w:r>
    </w:p>
    <w:p w14:paraId="00A1AD92" w14:textId="77777777" w:rsidR="00B914DE" w:rsidRPr="00B914DE" w:rsidRDefault="00B914DE" w:rsidP="00D965B6">
      <w:pPr>
        <w:autoSpaceDE w:val="0"/>
        <w:autoSpaceDN w:val="0"/>
        <w:adjustRightInd w:val="0"/>
        <w:rPr>
          <w:rFonts w:ascii="Calibri" w:hAnsi="Calibri" w:cs="Calibri"/>
          <w:color w:val="000000"/>
          <w:sz w:val="20"/>
          <w:szCs w:val="20"/>
        </w:rPr>
      </w:pPr>
    </w:p>
    <w:p w14:paraId="10996CD2" w14:textId="435F5D60" w:rsidR="00161C3E" w:rsidRPr="0094214B" w:rsidRDefault="00AA3D47" w:rsidP="00161C3E">
      <w:pPr>
        <w:rPr>
          <w:rFonts w:ascii="Calibri" w:hAnsi="Calibri" w:cs="Calibri"/>
        </w:rPr>
      </w:pPr>
      <w:r w:rsidRPr="0094214B">
        <w:rPr>
          <w:rFonts w:ascii="Calibri" w:hAnsi="Calibri" w:cs="Calibri"/>
          <w:color w:val="000000" w:themeColor="text1"/>
          <w:sz w:val="20"/>
          <w:szCs w:val="20"/>
          <w:shd w:val="clear" w:color="auto" w:fill="FFFFFF"/>
        </w:rPr>
        <w:t xml:space="preserve">In tandem with the premiere of </w:t>
      </w:r>
      <w:r w:rsidRPr="0094214B">
        <w:rPr>
          <w:rFonts w:ascii="Calibri" w:hAnsi="Calibri" w:cs="Calibri"/>
          <w:b/>
          <w:i/>
          <w:color w:val="000000" w:themeColor="text1"/>
          <w:sz w:val="20"/>
          <w:szCs w:val="20"/>
          <w:shd w:val="clear" w:color="auto" w:fill="FFFFFF"/>
        </w:rPr>
        <w:t>Zero Tolerance</w:t>
      </w:r>
      <w:r w:rsidRPr="0094214B">
        <w:rPr>
          <w:rFonts w:ascii="Calibri" w:hAnsi="Calibri" w:cs="Calibri"/>
          <w:color w:val="000000" w:themeColor="text1"/>
          <w:sz w:val="20"/>
          <w:szCs w:val="20"/>
          <w:shd w:val="clear" w:color="auto" w:fill="FFFFFF"/>
        </w:rPr>
        <w:t xml:space="preserve">, and as part of the FRONTLINE Transparency Project, FRONTLINE will publish a digital collection </w:t>
      </w:r>
      <w:r w:rsidR="00E868D4" w:rsidRPr="0094214B">
        <w:rPr>
          <w:rFonts w:ascii="Calibri" w:hAnsi="Calibri" w:cs="Calibri"/>
          <w:color w:val="000000" w:themeColor="text1"/>
          <w:sz w:val="20"/>
          <w:szCs w:val="20"/>
          <w:shd w:val="clear" w:color="auto" w:fill="FFFFFF"/>
        </w:rPr>
        <w:t>in vid</w:t>
      </w:r>
      <w:r w:rsidR="009A5FBA" w:rsidRPr="0094214B">
        <w:rPr>
          <w:rFonts w:ascii="Calibri" w:hAnsi="Calibri" w:cs="Calibri"/>
          <w:color w:val="000000" w:themeColor="text1"/>
          <w:sz w:val="20"/>
          <w:szCs w:val="20"/>
          <w:shd w:val="clear" w:color="auto" w:fill="FFFFFF"/>
        </w:rPr>
        <w:t xml:space="preserve">eo and text of </w:t>
      </w:r>
      <w:r w:rsidR="00FA5475" w:rsidRPr="0094214B">
        <w:rPr>
          <w:rFonts w:ascii="Calibri" w:hAnsi="Calibri" w:cs="Calibri"/>
          <w:color w:val="000000" w:themeColor="text1"/>
          <w:sz w:val="20"/>
          <w:szCs w:val="20"/>
          <w:shd w:val="clear" w:color="auto" w:fill="FFFFFF"/>
        </w:rPr>
        <w:t>nearly 40</w:t>
      </w:r>
      <w:r w:rsidR="00E868D4" w:rsidRPr="0094214B">
        <w:rPr>
          <w:rFonts w:ascii="Calibri" w:hAnsi="Calibri" w:cs="Calibri"/>
          <w:color w:val="000000" w:themeColor="text1"/>
          <w:sz w:val="20"/>
          <w:szCs w:val="20"/>
          <w:shd w:val="clear" w:color="auto" w:fill="FFFFFF"/>
        </w:rPr>
        <w:t xml:space="preserve"> </w:t>
      </w:r>
      <w:r w:rsidRPr="0094214B">
        <w:rPr>
          <w:rFonts w:ascii="Calibri" w:hAnsi="Calibri" w:cs="Calibri"/>
          <w:color w:val="000000" w:themeColor="text1"/>
          <w:sz w:val="20"/>
          <w:szCs w:val="20"/>
          <w:shd w:val="clear" w:color="auto" w:fill="FFFFFF"/>
        </w:rPr>
        <w:t>interviews </w:t>
      </w:r>
      <w:r w:rsidR="005439C3" w:rsidRPr="0094214B">
        <w:rPr>
          <w:rFonts w:ascii="Calibri" w:hAnsi="Calibri" w:cs="Calibri"/>
          <w:color w:val="000000" w:themeColor="text1"/>
          <w:sz w:val="20"/>
          <w:szCs w:val="20"/>
          <w:shd w:val="clear" w:color="auto" w:fill="FFFFFF"/>
        </w:rPr>
        <w:t xml:space="preserve">that were conducted for </w:t>
      </w:r>
      <w:r w:rsidRPr="0094214B">
        <w:rPr>
          <w:rFonts w:ascii="Calibri" w:hAnsi="Calibri" w:cs="Calibri"/>
          <w:color w:val="000000" w:themeColor="text1"/>
          <w:sz w:val="20"/>
          <w:szCs w:val="20"/>
          <w:shd w:val="clear" w:color="auto" w:fill="FFFFFF"/>
        </w:rPr>
        <w:t>the making of the film</w:t>
      </w:r>
      <w:r w:rsidR="00161C3E" w:rsidRPr="0094214B">
        <w:rPr>
          <w:rFonts w:ascii="Calibri" w:hAnsi="Calibri" w:cs="Calibri"/>
          <w:color w:val="000000" w:themeColor="text1"/>
          <w:sz w:val="20"/>
          <w:szCs w:val="20"/>
          <w:shd w:val="clear" w:color="auto" w:fill="FFFFFF"/>
        </w:rPr>
        <w:t xml:space="preserve">. </w:t>
      </w:r>
      <w:r w:rsidR="00AA2BE1" w:rsidRPr="00D66EA1">
        <w:rPr>
          <w:rFonts w:ascii="Calibri" w:hAnsi="Calibri" w:cs="Calibri"/>
          <w:color w:val="000000" w:themeColor="text1"/>
          <w:sz w:val="20"/>
          <w:szCs w:val="20"/>
          <w:shd w:val="clear" w:color="auto" w:fill="FFFFFF"/>
        </w:rPr>
        <w:t xml:space="preserve">These extensive, on-the-record conversations with sources including Bannon and others from Breitbart, conservative commentator Ann Coulter, Acting Director of the U.S. Citizenship and Immigration Services Office Ken </w:t>
      </w:r>
      <w:proofErr w:type="spellStart"/>
      <w:r w:rsidR="00AA2BE1" w:rsidRPr="00D66EA1">
        <w:rPr>
          <w:rFonts w:ascii="Calibri" w:hAnsi="Calibri" w:cs="Calibri"/>
          <w:color w:val="000000" w:themeColor="text1"/>
          <w:sz w:val="20"/>
          <w:szCs w:val="20"/>
          <w:shd w:val="clear" w:color="auto" w:fill="FFFFFF"/>
        </w:rPr>
        <w:t>Cuccinelli</w:t>
      </w:r>
      <w:proofErr w:type="spellEnd"/>
      <w:r w:rsidR="00AA2BE1" w:rsidRPr="00D66EA1">
        <w:rPr>
          <w:rFonts w:ascii="Calibri" w:hAnsi="Calibri" w:cs="Calibri"/>
          <w:color w:val="000000" w:themeColor="text1"/>
          <w:sz w:val="20"/>
          <w:szCs w:val="20"/>
          <w:shd w:val="clear" w:color="auto" w:fill="FFFFFF"/>
        </w:rPr>
        <w:t xml:space="preserve">, former Homeland Security Secretary </w:t>
      </w:r>
      <w:proofErr w:type="spellStart"/>
      <w:r w:rsidR="00AA2BE1" w:rsidRPr="00D66EA1">
        <w:rPr>
          <w:rFonts w:ascii="Calibri" w:hAnsi="Calibri" w:cs="Calibri"/>
          <w:color w:val="000000" w:themeColor="text1"/>
          <w:sz w:val="20"/>
          <w:szCs w:val="20"/>
          <w:shd w:val="clear" w:color="auto" w:fill="FFFFFF"/>
        </w:rPr>
        <w:t>Jeh</w:t>
      </w:r>
      <w:proofErr w:type="spellEnd"/>
      <w:r w:rsidR="00AA2BE1" w:rsidRPr="00D66EA1">
        <w:rPr>
          <w:rFonts w:ascii="Calibri" w:hAnsi="Calibri" w:cs="Calibri"/>
          <w:color w:val="000000" w:themeColor="text1"/>
          <w:sz w:val="20"/>
          <w:szCs w:val="20"/>
          <w:shd w:val="clear" w:color="auto" w:fill="FFFFFF"/>
        </w:rPr>
        <w:t xml:space="preserve"> Johnson, and lawmakers including Sen. Dick Durbin (D-IL) will offer firsthand perspectives and new insights into the politics of immigration in America.</w:t>
      </w:r>
    </w:p>
    <w:p w14:paraId="045AD5CB" w14:textId="77777777" w:rsidR="004F507D" w:rsidRPr="0094214B" w:rsidRDefault="004F507D" w:rsidP="00D965B6">
      <w:pPr>
        <w:autoSpaceDE w:val="0"/>
        <w:autoSpaceDN w:val="0"/>
        <w:adjustRightInd w:val="0"/>
        <w:rPr>
          <w:rFonts w:ascii="Calibri" w:hAnsi="Calibri" w:cs="Calibri"/>
          <w:color w:val="000000"/>
          <w:sz w:val="20"/>
          <w:szCs w:val="20"/>
        </w:rPr>
      </w:pPr>
    </w:p>
    <w:p w14:paraId="53EC004C" w14:textId="6F28E489" w:rsidR="00433BA0" w:rsidRPr="00161C3E" w:rsidRDefault="00415348" w:rsidP="00D965B6">
      <w:pPr>
        <w:autoSpaceDE w:val="0"/>
        <w:autoSpaceDN w:val="0"/>
        <w:adjustRightInd w:val="0"/>
        <w:rPr>
          <w:rFonts w:ascii="Calibri" w:hAnsi="Calibri" w:cs="Calibri"/>
          <w:i/>
          <w:color w:val="000000"/>
          <w:sz w:val="20"/>
          <w:szCs w:val="20"/>
        </w:rPr>
      </w:pPr>
      <w:r w:rsidRPr="0094214B">
        <w:rPr>
          <w:rFonts w:ascii="Calibri" w:hAnsi="Calibri" w:cs="Calibri"/>
          <w:b/>
          <w:color w:val="000000"/>
          <w:sz w:val="20"/>
          <w:szCs w:val="20"/>
        </w:rPr>
        <w:t>Zero Tolerance</w:t>
      </w:r>
      <w:r w:rsidR="00FE4018" w:rsidRPr="0094214B">
        <w:rPr>
          <w:rFonts w:ascii="Calibri" w:hAnsi="Calibri" w:cs="Calibri"/>
          <w:b/>
          <w:i/>
          <w:color w:val="000000"/>
          <w:sz w:val="20"/>
          <w:szCs w:val="20"/>
        </w:rPr>
        <w:t xml:space="preserve"> </w:t>
      </w:r>
      <w:r w:rsidR="00DB7E7F" w:rsidRPr="0094214B">
        <w:rPr>
          <w:rFonts w:ascii="Calibri" w:hAnsi="Calibri" w:cs="Calibri"/>
          <w:i/>
          <w:color w:val="000000"/>
          <w:sz w:val="20"/>
          <w:szCs w:val="20"/>
        </w:rPr>
        <w:t xml:space="preserve">premieres Tuesday, Oct. </w:t>
      </w:r>
      <w:r w:rsidRPr="0094214B">
        <w:rPr>
          <w:rFonts w:ascii="Calibri" w:hAnsi="Calibri" w:cs="Calibri"/>
          <w:i/>
          <w:color w:val="000000"/>
          <w:sz w:val="20"/>
          <w:szCs w:val="20"/>
        </w:rPr>
        <w:t>22</w:t>
      </w:r>
      <w:r w:rsidR="00DB7E7F" w:rsidRPr="0094214B">
        <w:rPr>
          <w:rFonts w:ascii="Calibri" w:hAnsi="Calibri" w:cs="Calibri"/>
          <w:i/>
          <w:color w:val="000000"/>
          <w:sz w:val="20"/>
          <w:szCs w:val="20"/>
        </w:rPr>
        <w:t xml:space="preserve"> at </w:t>
      </w:r>
      <w:r w:rsidRPr="0094214B">
        <w:rPr>
          <w:rFonts w:ascii="Calibri" w:hAnsi="Calibri" w:cs="Calibri"/>
          <w:i/>
          <w:color w:val="000000"/>
          <w:sz w:val="20"/>
          <w:szCs w:val="20"/>
        </w:rPr>
        <w:t>10</w:t>
      </w:r>
      <w:r w:rsidR="00DB7E7F" w:rsidRPr="0094214B">
        <w:rPr>
          <w:rFonts w:ascii="Calibri" w:hAnsi="Calibri" w:cs="Calibri"/>
          <w:i/>
          <w:color w:val="000000"/>
          <w:sz w:val="20"/>
          <w:szCs w:val="20"/>
        </w:rPr>
        <w:t xml:space="preserve"> p.m. E.S.T/</w:t>
      </w:r>
      <w:r w:rsidRPr="0094214B">
        <w:rPr>
          <w:rFonts w:ascii="Calibri" w:hAnsi="Calibri" w:cs="Calibri"/>
          <w:i/>
          <w:color w:val="000000"/>
          <w:sz w:val="20"/>
          <w:szCs w:val="20"/>
        </w:rPr>
        <w:t>9</w:t>
      </w:r>
      <w:r w:rsidR="00DB7E7F" w:rsidRPr="00161C3E">
        <w:rPr>
          <w:rFonts w:ascii="Calibri" w:hAnsi="Calibri" w:cs="Calibri"/>
          <w:i/>
          <w:color w:val="000000"/>
          <w:sz w:val="20"/>
          <w:szCs w:val="20"/>
        </w:rPr>
        <w:t xml:space="preserve"> p.m. C.S.T. Tune in or stream on PBS (check local listings), at pbs.org/frontline or on the PBS Video App. </w:t>
      </w:r>
      <w:r w:rsidR="000C5779" w:rsidRPr="00161C3E">
        <w:rPr>
          <w:rFonts w:ascii="Calibri" w:hAnsi="Calibri" w:cs="Calibri"/>
          <w:i/>
          <w:color w:val="000000"/>
          <w:sz w:val="20"/>
          <w:szCs w:val="20"/>
        </w:rPr>
        <w:t>Two additional FRONTLINE reports on immigration</w:t>
      </w:r>
      <w:r w:rsidR="00B914DE" w:rsidRPr="00161C3E">
        <w:rPr>
          <w:rFonts w:ascii="Calibri" w:hAnsi="Calibri" w:cs="Calibri"/>
          <w:i/>
          <w:color w:val="000000"/>
          <w:sz w:val="20"/>
          <w:szCs w:val="20"/>
        </w:rPr>
        <w:t xml:space="preserve"> will air later this</w:t>
      </w:r>
      <w:r w:rsidR="007D5478">
        <w:rPr>
          <w:rFonts w:ascii="Calibri" w:hAnsi="Calibri" w:cs="Calibri"/>
          <w:i/>
          <w:color w:val="000000"/>
          <w:sz w:val="20"/>
          <w:szCs w:val="20"/>
        </w:rPr>
        <w:t xml:space="preserve"> season</w:t>
      </w:r>
      <w:r w:rsidR="00B914DE" w:rsidRPr="00161C3E">
        <w:rPr>
          <w:rFonts w:ascii="Calibri" w:hAnsi="Calibri" w:cs="Calibri"/>
          <w:i/>
          <w:color w:val="000000"/>
          <w:sz w:val="20"/>
          <w:szCs w:val="20"/>
        </w:rPr>
        <w:t xml:space="preserve">: </w:t>
      </w:r>
      <w:r w:rsidR="00B914DE" w:rsidRPr="00161C3E">
        <w:rPr>
          <w:rFonts w:ascii="Calibri" w:hAnsi="Calibri" w:cs="Calibri"/>
          <w:b/>
          <w:color w:val="000000"/>
          <w:sz w:val="20"/>
          <w:szCs w:val="20"/>
        </w:rPr>
        <w:t>Kids Caught in the Crackdown</w:t>
      </w:r>
      <w:r w:rsidR="00B914DE" w:rsidRPr="00161C3E">
        <w:rPr>
          <w:rFonts w:ascii="Calibri" w:hAnsi="Calibri" w:cs="Calibri"/>
          <w:i/>
          <w:color w:val="000000"/>
          <w:sz w:val="20"/>
          <w:szCs w:val="20"/>
        </w:rPr>
        <w:t xml:space="preserve"> (in collaboration with </w:t>
      </w:r>
      <w:r w:rsidR="00B914DE" w:rsidRPr="00161C3E">
        <w:rPr>
          <w:rFonts w:ascii="Calibri" w:hAnsi="Calibri" w:cs="Calibri"/>
          <w:color w:val="000000"/>
          <w:sz w:val="20"/>
          <w:szCs w:val="20"/>
        </w:rPr>
        <w:t>The Associated Press</w:t>
      </w:r>
      <w:r w:rsidR="00B914DE" w:rsidRPr="00161C3E">
        <w:rPr>
          <w:rFonts w:ascii="Calibri" w:hAnsi="Calibri" w:cs="Calibri"/>
          <w:i/>
          <w:color w:val="000000"/>
          <w:sz w:val="20"/>
          <w:szCs w:val="20"/>
        </w:rPr>
        <w:t>) on Tuesday, Nov. 12</w:t>
      </w:r>
      <w:r w:rsidR="007D5478">
        <w:rPr>
          <w:rFonts w:ascii="Calibri" w:hAnsi="Calibri" w:cs="Calibri"/>
          <w:i/>
          <w:color w:val="000000"/>
          <w:sz w:val="20"/>
          <w:szCs w:val="20"/>
        </w:rPr>
        <w:t xml:space="preserve">, and </w:t>
      </w:r>
      <w:r w:rsidR="007D5478" w:rsidRPr="00161C3E">
        <w:rPr>
          <w:rFonts w:ascii="Calibri" w:hAnsi="Calibri" w:cs="Calibri"/>
          <w:b/>
          <w:color w:val="000000"/>
          <w:sz w:val="20"/>
          <w:szCs w:val="20"/>
        </w:rPr>
        <w:t>Targeting El Paso</w:t>
      </w:r>
      <w:r w:rsidR="007D5478" w:rsidRPr="00161C3E">
        <w:rPr>
          <w:rFonts w:ascii="Calibri" w:hAnsi="Calibri" w:cs="Calibri"/>
          <w:i/>
          <w:color w:val="000000"/>
          <w:sz w:val="20"/>
          <w:szCs w:val="20"/>
        </w:rPr>
        <w:t xml:space="preserve"> </w:t>
      </w:r>
      <w:r w:rsidR="007D5478">
        <w:rPr>
          <w:rFonts w:ascii="Calibri" w:hAnsi="Calibri" w:cs="Calibri"/>
          <w:i/>
          <w:color w:val="000000"/>
          <w:sz w:val="20"/>
          <w:szCs w:val="20"/>
        </w:rPr>
        <w:t>later in the season.</w:t>
      </w:r>
    </w:p>
    <w:p w14:paraId="3CF3C6F1" w14:textId="77777777" w:rsidR="00D71ADD" w:rsidRPr="00B914DE" w:rsidRDefault="00D71ADD" w:rsidP="00182986">
      <w:pPr>
        <w:rPr>
          <w:rFonts w:ascii="Calibri" w:hAnsi="Calibri" w:cs="Calibri"/>
          <w:sz w:val="20"/>
          <w:szCs w:val="20"/>
        </w:rPr>
      </w:pPr>
    </w:p>
    <w:p w14:paraId="015C61A8" w14:textId="408A4B8C" w:rsidR="00C94FED" w:rsidRPr="00B914DE" w:rsidRDefault="00C94FED" w:rsidP="0079226F">
      <w:pPr>
        <w:jc w:val="center"/>
        <w:outlineLvl w:val="0"/>
        <w:rPr>
          <w:rFonts w:ascii="Calibri" w:hAnsi="Calibri" w:cs="Calibri"/>
          <w:b/>
          <w:sz w:val="20"/>
          <w:szCs w:val="20"/>
        </w:rPr>
      </w:pPr>
      <w:r w:rsidRPr="00B914DE">
        <w:rPr>
          <w:rFonts w:ascii="Calibri" w:hAnsi="Calibri" w:cs="Calibri"/>
          <w:b/>
          <w:sz w:val="20"/>
          <w:szCs w:val="20"/>
        </w:rPr>
        <w:t>###</w:t>
      </w:r>
    </w:p>
    <w:p w14:paraId="3B239A6B" w14:textId="101AB7AB" w:rsidR="00182986" w:rsidRPr="00B914DE" w:rsidRDefault="00182986" w:rsidP="00B82486">
      <w:pPr>
        <w:outlineLvl w:val="0"/>
        <w:rPr>
          <w:rFonts w:ascii="Calibri" w:hAnsi="Calibri" w:cs="Calibri"/>
          <w:b/>
          <w:sz w:val="20"/>
          <w:szCs w:val="20"/>
        </w:rPr>
      </w:pPr>
      <w:r w:rsidRPr="00B914DE">
        <w:rPr>
          <w:rFonts w:ascii="Calibri" w:hAnsi="Calibri" w:cs="Calibri"/>
          <w:b/>
          <w:sz w:val="20"/>
          <w:szCs w:val="20"/>
        </w:rPr>
        <w:t xml:space="preserve">Credits </w:t>
      </w:r>
    </w:p>
    <w:p w14:paraId="0F60F10A" w14:textId="760C5EB4" w:rsidR="001324E7" w:rsidRPr="00B914DE" w:rsidRDefault="00C754A2" w:rsidP="005876B3">
      <w:pPr>
        <w:rPr>
          <w:rFonts w:ascii="Calibri" w:hAnsi="Calibri" w:cs="Calibri"/>
          <w:b/>
          <w:bCs/>
          <w:i/>
          <w:iCs/>
          <w:sz w:val="20"/>
          <w:szCs w:val="20"/>
        </w:rPr>
      </w:pPr>
      <w:r w:rsidRPr="007D5478">
        <w:rPr>
          <w:rFonts w:ascii="Calibri" w:hAnsi="Calibri" w:cs="Calibri"/>
          <w:b/>
          <w:bCs/>
          <w:i/>
          <w:iCs/>
          <w:sz w:val="20"/>
          <w:szCs w:val="20"/>
        </w:rPr>
        <w:t>Zero Tolerance</w:t>
      </w:r>
      <w:r w:rsidR="00415348" w:rsidRPr="007D5478">
        <w:rPr>
          <w:rFonts w:ascii="Calibri" w:hAnsi="Calibri" w:cs="Calibri"/>
          <w:b/>
          <w:bCs/>
          <w:i/>
          <w:iCs/>
          <w:sz w:val="20"/>
          <w:szCs w:val="20"/>
        </w:rPr>
        <w:t xml:space="preserve"> </w:t>
      </w:r>
      <w:r w:rsidR="00415348" w:rsidRPr="007D5478">
        <w:rPr>
          <w:rFonts w:ascii="Calibri" w:hAnsi="Calibri" w:cs="Calibri"/>
          <w:bCs/>
          <w:iCs/>
          <w:sz w:val="20"/>
          <w:szCs w:val="20"/>
        </w:rPr>
        <w:t xml:space="preserve">is a FRONTLINE Production with Kirk Documentary Group, Ltd. The director is Michael Kirk. The producers are Michael Kirk, Mike Wiser, Jim Gilmore, Gabrielle </w:t>
      </w:r>
      <w:proofErr w:type="spellStart"/>
      <w:r w:rsidR="00415348" w:rsidRPr="007D5478">
        <w:rPr>
          <w:rFonts w:ascii="Calibri" w:hAnsi="Calibri" w:cs="Calibri"/>
          <w:bCs/>
          <w:iCs/>
          <w:sz w:val="20"/>
          <w:szCs w:val="20"/>
        </w:rPr>
        <w:t>Schonder</w:t>
      </w:r>
      <w:proofErr w:type="spellEnd"/>
      <w:r w:rsidR="00415348" w:rsidRPr="007D5478">
        <w:rPr>
          <w:rFonts w:ascii="Calibri" w:hAnsi="Calibri" w:cs="Calibri"/>
          <w:bCs/>
          <w:iCs/>
          <w:sz w:val="20"/>
          <w:szCs w:val="20"/>
        </w:rPr>
        <w:t xml:space="preserve">, and Philip Bennett. The writers are Michael Kirk and Mike Wiser. The reporters are Jim Gilmore and Gabrielle </w:t>
      </w:r>
      <w:proofErr w:type="spellStart"/>
      <w:r w:rsidR="00415348" w:rsidRPr="007D5478">
        <w:rPr>
          <w:rFonts w:ascii="Calibri" w:hAnsi="Calibri" w:cs="Calibri"/>
          <w:bCs/>
          <w:iCs/>
          <w:sz w:val="20"/>
          <w:szCs w:val="20"/>
        </w:rPr>
        <w:t>Schonder</w:t>
      </w:r>
      <w:proofErr w:type="spellEnd"/>
      <w:r w:rsidR="00415348" w:rsidRPr="007D5478">
        <w:rPr>
          <w:rFonts w:ascii="Calibri" w:hAnsi="Calibri" w:cs="Calibri"/>
          <w:bCs/>
          <w:iCs/>
          <w:sz w:val="20"/>
          <w:szCs w:val="20"/>
        </w:rPr>
        <w:t>. The executive producer of FRONTLINE is Raney Aronson-</w:t>
      </w:r>
      <w:proofErr w:type="spellStart"/>
      <w:r w:rsidR="00415348" w:rsidRPr="007D5478">
        <w:rPr>
          <w:rFonts w:ascii="Calibri" w:hAnsi="Calibri" w:cs="Calibri"/>
          <w:bCs/>
          <w:iCs/>
          <w:sz w:val="20"/>
          <w:szCs w:val="20"/>
        </w:rPr>
        <w:t>Rath</w:t>
      </w:r>
      <w:proofErr w:type="spellEnd"/>
      <w:r w:rsidR="00415348" w:rsidRPr="007D5478">
        <w:rPr>
          <w:rFonts w:ascii="Calibri" w:hAnsi="Calibri" w:cs="Calibri"/>
          <w:bCs/>
          <w:iCs/>
          <w:sz w:val="20"/>
          <w:szCs w:val="20"/>
        </w:rPr>
        <w:t>.</w:t>
      </w:r>
    </w:p>
    <w:p w14:paraId="44BD8D64" w14:textId="77777777" w:rsidR="00415348" w:rsidRPr="00B914DE" w:rsidRDefault="00415348" w:rsidP="005876B3">
      <w:pPr>
        <w:rPr>
          <w:rFonts w:ascii="Calibri" w:hAnsi="Calibri" w:cs="Calibri"/>
          <w:sz w:val="20"/>
          <w:szCs w:val="20"/>
        </w:rPr>
      </w:pPr>
    </w:p>
    <w:p w14:paraId="47FB8D73" w14:textId="031D1FF3" w:rsidR="005876B3" w:rsidRPr="00B914DE" w:rsidRDefault="005876B3" w:rsidP="005876B3">
      <w:pPr>
        <w:pStyle w:val="NoSpacing"/>
        <w:rPr>
          <w:rFonts w:cs="Calibri"/>
          <w:sz w:val="20"/>
          <w:szCs w:val="20"/>
        </w:rPr>
      </w:pPr>
      <w:r w:rsidRPr="00B914DE">
        <w:rPr>
          <w:rStyle w:val="Strong"/>
          <w:rFonts w:cs="Calibri"/>
          <w:color w:val="000000"/>
          <w:sz w:val="20"/>
          <w:szCs w:val="20"/>
          <w:bdr w:val="none" w:sz="0" w:space="0" w:color="auto" w:frame="1"/>
        </w:rPr>
        <w:t>About FRONTLINE</w:t>
      </w:r>
      <w:r w:rsidRPr="00B914DE">
        <w:rPr>
          <w:rFonts w:cs="Calibri"/>
          <w:color w:val="000000"/>
          <w:sz w:val="20"/>
          <w:szCs w:val="20"/>
          <w:bdr w:val="none" w:sz="0" w:space="0" w:color="auto" w:frame="1"/>
        </w:rPr>
        <w:br/>
      </w:r>
      <w:proofErr w:type="spellStart"/>
      <w:r w:rsidRPr="00B914DE">
        <w:rPr>
          <w:rFonts w:cs="Calibri"/>
          <w:sz w:val="20"/>
          <w:szCs w:val="20"/>
        </w:rPr>
        <w:t>FRONTLINE</w:t>
      </w:r>
      <w:proofErr w:type="spellEnd"/>
      <w:r w:rsidRPr="00B914DE">
        <w:rPr>
          <w:rFonts w:cs="Calibri"/>
          <w:sz w:val="20"/>
          <w:szCs w:val="20"/>
        </w:rPr>
        <w:t>, U.S. television’s longest running investigative documentary series, explores the issues of our times through powerful storytelling. FRONTLINE has won every major journalism and broadcasting award, including 91 Emmy Awards and 2</w:t>
      </w:r>
      <w:r w:rsidR="00182986" w:rsidRPr="00B914DE">
        <w:rPr>
          <w:rFonts w:cs="Calibri"/>
          <w:sz w:val="20"/>
          <w:szCs w:val="20"/>
        </w:rPr>
        <w:t>2</w:t>
      </w:r>
      <w:r w:rsidRPr="00B914DE">
        <w:rPr>
          <w:rFonts w:cs="Calibri"/>
          <w:sz w:val="20"/>
          <w:szCs w:val="20"/>
        </w:rPr>
        <w:t xml:space="preserve"> Peabody Awards. Visit </w:t>
      </w:r>
      <w:hyperlink r:id="rId13" w:history="1">
        <w:r w:rsidRPr="00B914DE">
          <w:rPr>
            <w:rStyle w:val="Hyperlink"/>
            <w:rFonts w:cs="Calibri"/>
            <w:sz w:val="20"/>
            <w:szCs w:val="20"/>
            <w:bdr w:val="none" w:sz="0" w:space="0" w:color="auto" w:frame="1"/>
          </w:rPr>
          <w:t>pbs.org/frontline</w:t>
        </w:r>
      </w:hyperlink>
      <w:r w:rsidRPr="00B914DE">
        <w:rPr>
          <w:rStyle w:val="Hyperlink"/>
          <w:rFonts w:cs="Calibri"/>
          <w:sz w:val="20"/>
          <w:szCs w:val="20"/>
          <w:bdr w:val="none" w:sz="0" w:space="0" w:color="auto" w:frame="1"/>
        </w:rPr>
        <w:t xml:space="preserve"> </w:t>
      </w:r>
      <w:r w:rsidRPr="00B914DE">
        <w:rPr>
          <w:rFonts w:cs="Calibri"/>
          <w:sz w:val="20"/>
          <w:szCs w:val="20"/>
        </w:rPr>
        <w:t xml:space="preserve">and follow us on </w:t>
      </w:r>
      <w:hyperlink r:id="rId14" w:history="1">
        <w:r w:rsidRPr="00B914DE">
          <w:rPr>
            <w:rStyle w:val="Hyperlink"/>
            <w:rFonts w:cs="Calibri"/>
            <w:sz w:val="20"/>
            <w:szCs w:val="20"/>
            <w:bdr w:val="none" w:sz="0" w:space="0" w:color="auto" w:frame="1"/>
          </w:rPr>
          <w:t>Twitter</w:t>
        </w:r>
      </w:hyperlink>
      <w:r w:rsidRPr="00B914DE">
        <w:rPr>
          <w:rFonts w:cs="Calibri"/>
          <w:sz w:val="20"/>
          <w:szCs w:val="20"/>
        </w:rPr>
        <w:t>, </w:t>
      </w:r>
      <w:hyperlink r:id="rId15" w:history="1">
        <w:r w:rsidRPr="00B914DE">
          <w:rPr>
            <w:rStyle w:val="Hyperlink"/>
            <w:rFonts w:cs="Calibri"/>
            <w:sz w:val="20"/>
            <w:szCs w:val="20"/>
            <w:bdr w:val="none" w:sz="0" w:space="0" w:color="auto" w:frame="1"/>
          </w:rPr>
          <w:t>Facebook</w:t>
        </w:r>
      </w:hyperlink>
      <w:r w:rsidRPr="00B914DE">
        <w:rPr>
          <w:rFonts w:cs="Calibri"/>
          <w:sz w:val="20"/>
          <w:szCs w:val="20"/>
        </w:rPr>
        <w:t>, </w:t>
      </w:r>
      <w:hyperlink r:id="rId16" w:history="1">
        <w:r w:rsidRPr="00B914DE">
          <w:rPr>
            <w:rStyle w:val="Hyperlink"/>
            <w:rFonts w:cs="Calibri"/>
            <w:sz w:val="20"/>
            <w:szCs w:val="20"/>
            <w:bdr w:val="none" w:sz="0" w:space="0" w:color="auto" w:frame="1"/>
          </w:rPr>
          <w:t>Instagram</w:t>
        </w:r>
      </w:hyperlink>
      <w:r w:rsidRPr="00B914DE">
        <w:rPr>
          <w:rFonts w:cs="Calibri"/>
          <w:sz w:val="20"/>
          <w:szCs w:val="20"/>
        </w:rPr>
        <w:t>, </w:t>
      </w:r>
      <w:hyperlink r:id="rId17" w:history="1">
        <w:r w:rsidRPr="00B914DE">
          <w:rPr>
            <w:rStyle w:val="Hyperlink"/>
            <w:rFonts w:cs="Calibri"/>
            <w:sz w:val="20"/>
            <w:szCs w:val="20"/>
            <w:bdr w:val="none" w:sz="0" w:space="0" w:color="auto" w:frame="1"/>
          </w:rPr>
          <w:t>YouTube</w:t>
        </w:r>
      </w:hyperlink>
      <w:r w:rsidRPr="00B914DE">
        <w:rPr>
          <w:rFonts w:cs="Calibri"/>
          <w:sz w:val="20"/>
          <w:szCs w:val="20"/>
        </w:rPr>
        <w:t>, </w:t>
      </w:r>
      <w:hyperlink r:id="rId18" w:history="1">
        <w:r w:rsidRPr="00B914DE">
          <w:rPr>
            <w:rStyle w:val="Hyperlink"/>
            <w:rFonts w:cs="Calibri"/>
            <w:sz w:val="20"/>
            <w:szCs w:val="20"/>
            <w:bdr w:val="none" w:sz="0" w:space="0" w:color="auto" w:frame="1"/>
          </w:rPr>
          <w:t>Tumblr</w:t>
        </w:r>
      </w:hyperlink>
      <w:r w:rsidRPr="00B914DE">
        <w:rPr>
          <w:rFonts w:cs="Calibri"/>
          <w:sz w:val="20"/>
          <w:szCs w:val="20"/>
        </w:rPr>
        <w:t xml:space="preserve"> and </w:t>
      </w:r>
      <w:hyperlink r:id="rId19" w:history="1">
        <w:r w:rsidRPr="00B914DE">
          <w:rPr>
            <w:rStyle w:val="Hyperlink"/>
            <w:rFonts w:cs="Calibri"/>
            <w:sz w:val="20"/>
            <w:szCs w:val="20"/>
            <w:bdr w:val="none" w:sz="0" w:space="0" w:color="auto" w:frame="1"/>
          </w:rPr>
          <w:t>Google+</w:t>
        </w:r>
      </w:hyperlink>
      <w:r w:rsidRPr="00B914DE">
        <w:rPr>
          <w:rFonts w:cs="Calibri"/>
          <w:sz w:val="20"/>
          <w:szCs w:val="20"/>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B914DE">
        <w:rPr>
          <w:rFonts w:cs="Calibri"/>
          <w:sz w:val="20"/>
          <w:szCs w:val="20"/>
        </w:rPr>
        <w:t>Glessner</w:t>
      </w:r>
      <w:proofErr w:type="spellEnd"/>
      <w:r w:rsidRPr="00B914DE">
        <w:rPr>
          <w:rFonts w:cs="Calibri"/>
          <w:sz w:val="20"/>
          <w:szCs w:val="20"/>
        </w:rPr>
        <w:t xml:space="preserve"> Family Trust, and the FRONTLINE Journalism Fund with major support from Jon and Jo Ann </w:t>
      </w:r>
      <w:proofErr w:type="spellStart"/>
      <w:r w:rsidRPr="00B914DE">
        <w:rPr>
          <w:rFonts w:cs="Calibri"/>
          <w:sz w:val="20"/>
          <w:szCs w:val="20"/>
        </w:rPr>
        <w:t>Hagler</w:t>
      </w:r>
      <w:proofErr w:type="spellEnd"/>
      <w:r w:rsidRPr="00B914DE">
        <w:rPr>
          <w:rFonts w:cs="Calibri"/>
          <w:sz w:val="20"/>
          <w:szCs w:val="20"/>
        </w:rPr>
        <w:t xml:space="preserve"> on behalf of the Jon L. </w:t>
      </w:r>
      <w:proofErr w:type="spellStart"/>
      <w:r w:rsidRPr="00B914DE">
        <w:rPr>
          <w:rFonts w:cs="Calibri"/>
          <w:sz w:val="20"/>
          <w:szCs w:val="20"/>
        </w:rPr>
        <w:t>Hagler</w:t>
      </w:r>
      <w:proofErr w:type="spellEnd"/>
      <w:r w:rsidRPr="00B914DE">
        <w:rPr>
          <w:rFonts w:cs="Calibri"/>
          <w:sz w:val="20"/>
          <w:szCs w:val="20"/>
        </w:rPr>
        <w:t xml:space="preserve"> Foundation. </w:t>
      </w:r>
    </w:p>
    <w:p w14:paraId="186E4674" w14:textId="77777777" w:rsidR="005876B3" w:rsidRPr="00B914DE" w:rsidRDefault="005876B3" w:rsidP="005876B3">
      <w:pPr>
        <w:pStyle w:val="NoSpacing"/>
        <w:rPr>
          <w:rFonts w:cs="Calibri"/>
          <w:sz w:val="20"/>
          <w:szCs w:val="20"/>
        </w:rPr>
      </w:pPr>
    </w:p>
    <w:p w14:paraId="2192903D" w14:textId="148110A1" w:rsidR="00415348" w:rsidRPr="00175B6E" w:rsidRDefault="005876B3" w:rsidP="007A05EF">
      <w:pPr>
        <w:pStyle w:val="NoSpacing"/>
        <w:outlineLvl w:val="0"/>
        <w:rPr>
          <w:rFonts w:cs="Calibri"/>
          <w:sz w:val="20"/>
          <w:szCs w:val="20"/>
          <w:bdr w:val="none" w:sz="0" w:space="0" w:color="auto" w:frame="1"/>
        </w:rPr>
      </w:pPr>
      <w:r w:rsidRPr="00B914DE">
        <w:rPr>
          <w:rStyle w:val="Strong"/>
          <w:rFonts w:cs="Calibri"/>
          <w:color w:val="000000"/>
          <w:sz w:val="20"/>
          <w:szCs w:val="20"/>
          <w:bdr w:val="none" w:sz="0" w:space="0" w:color="auto" w:frame="1"/>
        </w:rPr>
        <w:t>Press Contact: </w:t>
      </w:r>
      <w:hyperlink r:id="rId20" w:history="1">
        <w:r w:rsidRPr="00B914DE">
          <w:rPr>
            <w:rStyle w:val="Hyperlink"/>
            <w:rFonts w:cs="Calibri"/>
            <w:sz w:val="20"/>
            <w:szCs w:val="20"/>
            <w:bdr w:val="none" w:sz="0" w:space="0" w:color="auto" w:frame="1"/>
          </w:rPr>
          <w:t>frontlinemedia@wgbh.org</w:t>
        </w:r>
      </w:hyperlink>
      <w:r w:rsidRPr="00B914DE">
        <w:rPr>
          <w:rFonts w:cs="Calibri"/>
          <w:sz w:val="20"/>
          <w:szCs w:val="20"/>
          <w:bdr w:val="none" w:sz="0" w:space="0" w:color="auto" w:frame="1"/>
        </w:rPr>
        <w:t> , 617.300.53</w:t>
      </w:r>
      <w:r w:rsidR="00C94FED" w:rsidRPr="00B914DE">
        <w:rPr>
          <w:rFonts w:cs="Calibri"/>
          <w:sz w:val="20"/>
          <w:szCs w:val="20"/>
          <w:bdr w:val="none" w:sz="0" w:space="0" w:color="auto" w:frame="1"/>
        </w:rPr>
        <w:t>12</w:t>
      </w:r>
    </w:p>
    <w:sectPr w:rsidR="00415348" w:rsidRPr="00175B6E" w:rsidSect="00807B77">
      <w:headerReference w:type="even" r:id="rId21"/>
      <w:headerReference w:type="default" r:id="rId22"/>
      <w:footerReference w:type="even" r:id="rId23"/>
      <w:footerReference w:type="default" r:id="rId24"/>
      <w:headerReference w:type="first" r:id="rId25"/>
      <w:footerReference w:type="first" r:id="rId26"/>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8B430" w14:textId="77777777" w:rsidR="0030686A" w:rsidRDefault="0030686A">
      <w:r>
        <w:separator/>
      </w:r>
    </w:p>
  </w:endnote>
  <w:endnote w:type="continuationSeparator" w:id="0">
    <w:p w14:paraId="2900E9A1" w14:textId="77777777" w:rsidR="0030686A" w:rsidRDefault="00306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73835" w14:textId="77777777" w:rsidR="00E37F9B" w:rsidRDefault="00E37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36C5345">
              <wp:simplePos x="0" y="0"/>
              <wp:positionH relativeFrom="column">
                <wp:posOffset>-1572260</wp:posOffset>
              </wp:positionH>
              <wp:positionV relativeFrom="paragraph">
                <wp:posOffset>-2760880</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17.4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&#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BC67F2" w:rsidRPr="00BC67F2">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&#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41DD5" w14:textId="77777777" w:rsidR="0030686A" w:rsidRDefault="0030686A">
      <w:r>
        <w:separator/>
      </w:r>
    </w:p>
  </w:footnote>
  <w:footnote w:type="continuationSeparator" w:id="0">
    <w:p w14:paraId="2E2B023F" w14:textId="77777777" w:rsidR="0030686A" w:rsidRDefault="00306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602AA8E8"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5F9EB31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1A5C40B2"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B6455FE">
              <wp:simplePos x="0" y="0"/>
              <wp:positionH relativeFrom="column">
                <wp:posOffset>-1597326</wp:posOffset>
              </wp:positionH>
              <wp:positionV relativeFrom="paragraph">
                <wp:posOffset>2747545</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16.3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&#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8">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9">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0"/>
  </w:num>
  <w:num w:numId="4">
    <w:abstractNumId w:val="4"/>
  </w:num>
  <w:num w:numId="5">
    <w:abstractNumId w:val="16"/>
  </w:num>
  <w:num w:numId="6">
    <w:abstractNumId w:val="2"/>
  </w:num>
  <w:num w:numId="7">
    <w:abstractNumId w:val="12"/>
  </w:num>
  <w:num w:numId="8">
    <w:abstractNumId w:val="6"/>
  </w:num>
  <w:num w:numId="9">
    <w:abstractNumId w:val="7"/>
  </w:num>
  <w:num w:numId="10">
    <w:abstractNumId w:val="14"/>
  </w:num>
  <w:num w:numId="11">
    <w:abstractNumId w:val="17"/>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oNotDisplayPageBoundaries/>
  <w:hideSpellingErrors/>
  <w:hideGrammaticalErrors/>
  <w:proofState w:spelling="clean" w:grammar="clean"/>
  <w:attachedTemplate r:id="rId1"/>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3D4B"/>
    <w:rsid w:val="00015407"/>
    <w:rsid w:val="00015AAD"/>
    <w:rsid w:val="000166AC"/>
    <w:rsid w:val="00016840"/>
    <w:rsid w:val="00016B39"/>
    <w:rsid w:val="000170D7"/>
    <w:rsid w:val="000208CA"/>
    <w:rsid w:val="0002156B"/>
    <w:rsid w:val="00021B94"/>
    <w:rsid w:val="00022F7E"/>
    <w:rsid w:val="00022FF5"/>
    <w:rsid w:val="000242C7"/>
    <w:rsid w:val="00024E57"/>
    <w:rsid w:val="00026522"/>
    <w:rsid w:val="00026B49"/>
    <w:rsid w:val="00030765"/>
    <w:rsid w:val="00032870"/>
    <w:rsid w:val="00032C5E"/>
    <w:rsid w:val="00035E32"/>
    <w:rsid w:val="00040477"/>
    <w:rsid w:val="000419AE"/>
    <w:rsid w:val="00042FAA"/>
    <w:rsid w:val="000435C3"/>
    <w:rsid w:val="00043886"/>
    <w:rsid w:val="000441CD"/>
    <w:rsid w:val="00045A22"/>
    <w:rsid w:val="00047050"/>
    <w:rsid w:val="000471C7"/>
    <w:rsid w:val="0005015E"/>
    <w:rsid w:val="00050429"/>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0E22"/>
    <w:rsid w:val="000A1196"/>
    <w:rsid w:val="000A14C8"/>
    <w:rsid w:val="000A3E0C"/>
    <w:rsid w:val="000A65CF"/>
    <w:rsid w:val="000A65EE"/>
    <w:rsid w:val="000B1E6E"/>
    <w:rsid w:val="000B1F8F"/>
    <w:rsid w:val="000B3F48"/>
    <w:rsid w:val="000B4B35"/>
    <w:rsid w:val="000B6026"/>
    <w:rsid w:val="000C0FF8"/>
    <w:rsid w:val="000C1F45"/>
    <w:rsid w:val="000C26E6"/>
    <w:rsid w:val="000C5779"/>
    <w:rsid w:val="000C5FD0"/>
    <w:rsid w:val="000C626C"/>
    <w:rsid w:val="000C6908"/>
    <w:rsid w:val="000C6C1B"/>
    <w:rsid w:val="000C73B8"/>
    <w:rsid w:val="000D0CB4"/>
    <w:rsid w:val="000D1F08"/>
    <w:rsid w:val="000D1FFC"/>
    <w:rsid w:val="000D3EEA"/>
    <w:rsid w:val="000D4490"/>
    <w:rsid w:val="000D76A2"/>
    <w:rsid w:val="000E0B60"/>
    <w:rsid w:val="000E51B9"/>
    <w:rsid w:val="000E5690"/>
    <w:rsid w:val="000E629A"/>
    <w:rsid w:val="000E6440"/>
    <w:rsid w:val="000F127A"/>
    <w:rsid w:val="000F2F44"/>
    <w:rsid w:val="000F413E"/>
    <w:rsid w:val="000F68DF"/>
    <w:rsid w:val="000F7C93"/>
    <w:rsid w:val="00101936"/>
    <w:rsid w:val="00102660"/>
    <w:rsid w:val="00103156"/>
    <w:rsid w:val="00103A26"/>
    <w:rsid w:val="001041D0"/>
    <w:rsid w:val="00104A99"/>
    <w:rsid w:val="00104F07"/>
    <w:rsid w:val="0010579E"/>
    <w:rsid w:val="0010589E"/>
    <w:rsid w:val="00105F35"/>
    <w:rsid w:val="0010713D"/>
    <w:rsid w:val="00110336"/>
    <w:rsid w:val="00110494"/>
    <w:rsid w:val="00110EE7"/>
    <w:rsid w:val="00110F39"/>
    <w:rsid w:val="0011571A"/>
    <w:rsid w:val="001167CD"/>
    <w:rsid w:val="0011773A"/>
    <w:rsid w:val="00117F1D"/>
    <w:rsid w:val="0012095A"/>
    <w:rsid w:val="001221B1"/>
    <w:rsid w:val="00124A82"/>
    <w:rsid w:val="00125D82"/>
    <w:rsid w:val="00126454"/>
    <w:rsid w:val="001264EF"/>
    <w:rsid w:val="001271F2"/>
    <w:rsid w:val="00127BF0"/>
    <w:rsid w:val="00127C30"/>
    <w:rsid w:val="00131FBA"/>
    <w:rsid w:val="001324E7"/>
    <w:rsid w:val="001326EB"/>
    <w:rsid w:val="00134AA7"/>
    <w:rsid w:val="00136D48"/>
    <w:rsid w:val="00137169"/>
    <w:rsid w:val="00141C2C"/>
    <w:rsid w:val="001423BF"/>
    <w:rsid w:val="00142A43"/>
    <w:rsid w:val="00143029"/>
    <w:rsid w:val="0014360B"/>
    <w:rsid w:val="00143DE9"/>
    <w:rsid w:val="001443EC"/>
    <w:rsid w:val="0014541B"/>
    <w:rsid w:val="00145957"/>
    <w:rsid w:val="001464FC"/>
    <w:rsid w:val="0014735C"/>
    <w:rsid w:val="00153AD6"/>
    <w:rsid w:val="001545C0"/>
    <w:rsid w:val="001558D7"/>
    <w:rsid w:val="0015632F"/>
    <w:rsid w:val="001569F4"/>
    <w:rsid w:val="00161479"/>
    <w:rsid w:val="00161941"/>
    <w:rsid w:val="00161C3E"/>
    <w:rsid w:val="00162154"/>
    <w:rsid w:val="001646FE"/>
    <w:rsid w:val="00164F04"/>
    <w:rsid w:val="00164FC4"/>
    <w:rsid w:val="00165562"/>
    <w:rsid w:val="00167C3B"/>
    <w:rsid w:val="00170C80"/>
    <w:rsid w:val="001724DC"/>
    <w:rsid w:val="00172EF8"/>
    <w:rsid w:val="00174417"/>
    <w:rsid w:val="001744A1"/>
    <w:rsid w:val="00174F5A"/>
    <w:rsid w:val="00175033"/>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B0439"/>
    <w:rsid w:val="001B0F48"/>
    <w:rsid w:val="001B19F2"/>
    <w:rsid w:val="001B26D6"/>
    <w:rsid w:val="001B2BA2"/>
    <w:rsid w:val="001B2F72"/>
    <w:rsid w:val="001B3E5C"/>
    <w:rsid w:val="001B4331"/>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26BE"/>
    <w:rsid w:val="001D2E12"/>
    <w:rsid w:val="001D31FD"/>
    <w:rsid w:val="001D37B7"/>
    <w:rsid w:val="001D3ECE"/>
    <w:rsid w:val="001D52A2"/>
    <w:rsid w:val="001E0838"/>
    <w:rsid w:val="001E2976"/>
    <w:rsid w:val="001E4064"/>
    <w:rsid w:val="001E4C21"/>
    <w:rsid w:val="001E51D7"/>
    <w:rsid w:val="001E7D05"/>
    <w:rsid w:val="001F06C2"/>
    <w:rsid w:val="001F0828"/>
    <w:rsid w:val="001F0D5E"/>
    <w:rsid w:val="001F0FC6"/>
    <w:rsid w:val="001F102D"/>
    <w:rsid w:val="001F4A25"/>
    <w:rsid w:val="00200F6B"/>
    <w:rsid w:val="002037FD"/>
    <w:rsid w:val="0020469B"/>
    <w:rsid w:val="002054DE"/>
    <w:rsid w:val="0020608D"/>
    <w:rsid w:val="00206A24"/>
    <w:rsid w:val="0020783F"/>
    <w:rsid w:val="00210991"/>
    <w:rsid w:val="00210CD5"/>
    <w:rsid w:val="0021517C"/>
    <w:rsid w:val="0021760B"/>
    <w:rsid w:val="00220C45"/>
    <w:rsid w:val="00221974"/>
    <w:rsid w:val="002256A8"/>
    <w:rsid w:val="00225CA9"/>
    <w:rsid w:val="00226162"/>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7E9D"/>
    <w:rsid w:val="0025003D"/>
    <w:rsid w:val="00250816"/>
    <w:rsid w:val="002517E3"/>
    <w:rsid w:val="002518AD"/>
    <w:rsid w:val="0025208E"/>
    <w:rsid w:val="002569C0"/>
    <w:rsid w:val="00257820"/>
    <w:rsid w:val="00260AAB"/>
    <w:rsid w:val="002635EA"/>
    <w:rsid w:val="002639B1"/>
    <w:rsid w:val="002673D0"/>
    <w:rsid w:val="00267B46"/>
    <w:rsid w:val="002706EB"/>
    <w:rsid w:val="002748D9"/>
    <w:rsid w:val="002760A1"/>
    <w:rsid w:val="00276F08"/>
    <w:rsid w:val="00277050"/>
    <w:rsid w:val="002810BF"/>
    <w:rsid w:val="0028130A"/>
    <w:rsid w:val="00285532"/>
    <w:rsid w:val="0028587B"/>
    <w:rsid w:val="0029181A"/>
    <w:rsid w:val="0029255C"/>
    <w:rsid w:val="002929ED"/>
    <w:rsid w:val="00294363"/>
    <w:rsid w:val="00294FAA"/>
    <w:rsid w:val="00294FCC"/>
    <w:rsid w:val="002958BE"/>
    <w:rsid w:val="00295ADD"/>
    <w:rsid w:val="00295E37"/>
    <w:rsid w:val="0029698E"/>
    <w:rsid w:val="002A0195"/>
    <w:rsid w:val="002A121D"/>
    <w:rsid w:val="002A1FCA"/>
    <w:rsid w:val="002A2DFE"/>
    <w:rsid w:val="002A2F29"/>
    <w:rsid w:val="002A3981"/>
    <w:rsid w:val="002A52D4"/>
    <w:rsid w:val="002A5947"/>
    <w:rsid w:val="002A6606"/>
    <w:rsid w:val="002B0220"/>
    <w:rsid w:val="002B1573"/>
    <w:rsid w:val="002B1A0D"/>
    <w:rsid w:val="002B1CD7"/>
    <w:rsid w:val="002B3039"/>
    <w:rsid w:val="002B4760"/>
    <w:rsid w:val="002C0148"/>
    <w:rsid w:val="002C0F9A"/>
    <w:rsid w:val="002C1DB7"/>
    <w:rsid w:val="002C2A49"/>
    <w:rsid w:val="002C3CBC"/>
    <w:rsid w:val="002C594D"/>
    <w:rsid w:val="002C5EE5"/>
    <w:rsid w:val="002C6878"/>
    <w:rsid w:val="002D03FF"/>
    <w:rsid w:val="002D4E6F"/>
    <w:rsid w:val="002D52E3"/>
    <w:rsid w:val="002D6283"/>
    <w:rsid w:val="002D6F8E"/>
    <w:rsid w:val="002D7CFC"/>
    <w:rsid w:val="002E1CEC"/>
    <w:rsid w:val="002E37B0"/>
    <w:rsid w:val="002E3953"/>
    <w:rsid w:val="002E5ACD"/>
    <w:rsid w:val="002E6B0F"/>
    <w:rsid w:val="002F0036"/>
    <w:rsid w:val="002F10D6"/>
    <w:rsid w:val="002F19AE"/>
    <w:rsid w:val="002F4A74"/>
    <w:rsid w:val="002F5436"/>
    <w:rsid w:val="002F5BD2"/>
    <w:rsid w:val="002F633D"/>
    <w:rsid w:val="002F79C9"/>
    <w:rsid w:val="00300B4D"/>
    <w:rsid w:val="00301E73"/>
    <w:rsid w:val="00306707"/>
    <w:rsid w:val="0030686A"/>
    <w:rsid w:val="00306A6D"/>
    <w:rsid w:val="0031178E"/>
    <w:rsid w:val="0031523D"/>
    <w:rsid w:val="00316217"/>
    <w:rsid w:val="00316C09"/>
    <w:rsid w:val="00317F81"/>
    <w:rsid w:val="00323B2C"/>
    <w:rsid w:val="00325793"/>
    <w:rsid w:val="00325F77"/>
    <w:rsid w:val="003262DE"/>
    <w:rsid w:val="0032699F"/>
    <w:rsid w:val="00330C8B"/>
    <w:rsid w:val="0033377D"/>
    <w:rsid w:val="003349F2"/>
    <w:rsid w:val="00335C1C"/>
    <w:rsid w:val="003372B4"/>
    <w:rsid w:val="003416F8"/>
    <w:rsid w:val="003423DD"/>
    <w:rsid w:val="003425E2"/>
    <w:rsid w:val="00342711"/>
    <w:rsid w:val="00344257"/>
    <w:rsid w:val="00346CA7"/>
    <w:rsid w:val="00347A5D"/>
    <w:rsid w:val="0035055B"/>
    <w:rsid w:val="00351B17"/>
    <w:rsid w:val="003521EA"/>
    <w:rsid w:val="0035294D"/>
    <w:rsid w:val="003536FC"/>
    <w:rsid w:val="00354408"/>
    <w:rsid w:val="00356A32"/>
    <w:rsid w:val="00356D43"/>
    <w:rsid w:val="00357808"/>
    <w:rsid w:val="003578ED"/>
    <w:rsid w:val="00357EC9"/>
    <w:rsid w:val="00361EF0"/>
    <w:rsid w:val="0036221C"/>
    <w:rsid w:val="00363239"/>
    <w:rsid w:val="00363380"/>
    <w:rsid w:val="00363BB6"/>
    <w:rsid w:val="00365298"/>
    <w:rsid w:val="00367226"/>
    <w:rsid w:val="003677F4"/>
    <w:rsid w:val="003746FD"/>
    <w:rsid w:val="00374798"/>
    <w:rsid w:val="00376D64"/>
    <w:rsid w:val="00377900"/>
    <w:rsid w:val="00380F2E"/>
    <w:rsid w:val="00381074"/>
    <w:rsid w:val="00381B8E"/>
    <w:rsid w:val="00381BCB"/>
    <w:rsid w:val="00386AED"/>
    <w:rsid w:val="00387794"/>
    <w:rsid w:val="00390900"/>
    <w:rsid w:val="00392D84"/>
    <w:rsid w:val="00393CA0"/>
    <w:rsid w:val="00394616"/>
    <w:rsid w:val="003947A3"/>
    <w:rsid w:val="00394A99"/>
    <w:rsid w:val="003958D7"/>
    <w:rsid w:val="003A1941"/>
    <w:rsid w:val="003A1C4F"/>
    <w:rsid w:val="003A1FEA"/>
    <w:rsid w:val="003A232F"/>
    <w:rsid w:val="003A4EA8"/>
    <w:rsid w:val="003A581F"/>
    <w:rsid w:val="003A65AF"/>
    <w:rsid w:val="003A6BB1"/>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3043"/>
    <w:rsid w:val="003C30EA"/>
    <w:rsid w:val="003C67D9"/>
    <w:rsid w:val="003C6A8E"/>
    <w:rsid w:val="003C7BF8"/>
    <w:rsid w:val="003C7F73"/>
    <w:rsid w:val="003D1E9B"/>
    <w:rsid w:val="003D34BA"/>
    <w:rsid w:val="003D4829"/>
    <w:rsid w:val="003D4C3A"/>
    <w:rsid w:val="003D5209"/>
    <w:rsid w:val="003D5802"/>
    <w:rsid w:val="003E1CEA"/>
    <w:rsid w:val="003E3283"/>
    <w:rsid w:val="003E625D"/>
    <w:rsid w:val="003E660C"/>
    <w:rsid w:val="003E6D8F"/>
    <w:rsid w:val="003F1FA2"/>
    <w:rsid w:val="003F26A7"/>
    <w:rsid w:val="003F30A7"/>
    <w:rsid w:val="003F3320"/>
    <w:rsid w:val="003F4468"/>
    <w:rsid w:val="003F71BC"/>
    <w:rsid w:val="003F7A32"/>
    <w:rsid w:val="0040100B"/>
    <w:rsid w:val="004011AF"/>
    <w:rsid w:val="0040254D"/>
    <w:rsid w:val="004026B8"/>
    <w:rsid w:val="00403113"/>
    <w:rsid w:val="0040578C"/>
    <w:rsid w:val="00405CBF"/>
    <w:rsid w:val="004065EF"/>
    <w:rsid w:val="00406B62"/>
    <w:rsid w:val="00406CB1"/>
    <w:rsid w:val="00406DBB"/>
    <w:rsid w:val="00412B07"/>
    <w:rsid w:val="00414235"/>
    <w:rsid w:val="00415134"/>
    <w:rsid w:val="00415348"/>
    <w:rsid w:val="0041724B"/>
    <w:rsid w:val="00420AAF"/>
    <w:rsid w:val="00420F54"/>
    <w:rsid w:val="004212E6"/>
    <w:rsid w:val="00421A2F"/>
    <w:rsid w:val="00421F84"/>
    <w:rsid w:val="00422453"/>
    <w:rsid w:val="0042269B"/>
    <w:rsid w:val="00422ABF"/>
    <w:rsid w:val="0042541D"/>
    <w:rsid w:val="00425FB4"/>
    <w:rsid w:val="004279E6"/>
    <w:rsid w:val="00431A58"/>
    <w:rsid w:val="00432618"/>
    <w:rsid w:val="00432BFA"/>
    <w:rsid w:val="00433BA0"/>
    <w:rsid w:val="00434114"/>
    <w:rsid w:val="0043712D"/>
    <w:rsid w:val="00437C43"/>
    <w:rsid w:val="00442213"/>
    <w:rsid w:val="00443061"/>
    <w:rsid w:val="00444901"/>
    <w:rsid w:val="00445C87"/>
    <w:rsid w:val="004463EF"/>
    <w:rsid w:val="004468D4"/>
    <w:rsid w:val="00446B8F"/>
    <w:rsid w:val="00446BFB"/>
    <w:rsid w:val="00447720"/>
    <w:rsid w:val="00447FCE"/>
    <w:rsid w:val="0045053C"/>
    <w:rsid w:val="00451432"/>
    <w:rsid w:val="00452463"/>
    <w:rsid w:val="00453D7E"/>
    <w:rsid w:val="00454C39"/>
    <w:rsid w:val="004578E6"/>
    <w:rsid w:val="004607C1"/>
    <w:rsid w:val="00461D0C"/>
    <w:rsid w:val="004622F1"/>
    <w:rsid w:val="00462F75"/>
    <w:rsid w:val="00463D5A"/>
    <w:rsid w:val="00465897"/>
    <w:rsid w:val="0046606D"/>
    <w:rsid w:val="00466347"/>
    <w:rsid w:val="00466553"/>
    <w:rsid w:val="004677EA"/>
    <w:rsid w:val="0047059F"/>
    <w:rsid w:val="00472C03"/>
    <w:rsid w:val="00473525"/>
    <w:rsid w:val="00474BE9"/>
    <w:rsid w:val="004751C2"/>
    <w:rsid w:val="00476004"/>
    <w:rsid w:val="00476707"/>
    <w:rsid w:val="00477968"/>
    <w:rsid w:val="0048032B"/>
    <w:rsid w:val="004819D6"/>
    <w:rsid w:val="0048256C"/>
    <w:rsid w:val="00482B03"/>
    <w:rsid w:val="00482DB3"/>
    <w:rsid w:val="00484854"/>
    <w:rsid w:val="00484F2E"/>
    <w:rsid w:val="004878A6"/>
    <w:rsid w:val="00487D6A"/>
    <w:rsid w:val="00487E95"/>
    <w:rsid w:val="00491630"/>
    <w:rsid w:val="00491825"/>
    <w:rsid w:val="00492EF0"/>
    <w:rsid w:val="00493B1B"/>
    <w:rsid w:val="0049770E"/>
    <w:rsid w:val="004A012F"/>
    <w:rsid w:val="004A065C"/>
    <w:rsid w:val="004A0F72"/>
    <w:rsid w:val="004A1276"/>
    <w:rsid w:val="004A1B2A"/>
    <w:rsid w:val="004A3955"/>
    <w:rsid w:val="004A568B"/>
    <w:rsid w:val="004A720D"/>
    <w:rsid w:val="004A7ACA"/>
    <w:rsid w:val="004A7AF2"/>
    <w:rsid w:val="004B04C3"/>
    <w:rsid w:val="004B0528"/>
    <w:rsid w:val="004B23C1"/>
    <w:rsid w:val="004B34A5"/>
    <w:rsid w:val="004B3D94"/>
    <w:rsid w:val="004B41EF"/>
    <w:rsid w:val="004B5302"/>
    <w:rsid w:val="004B53AE"/>
    <w:rsid w:val="004B55E1"/>
    <w:rsid w:val="004C03A4"/>
    <w:rsid w:val="004C15FD"/>
    <w:rsid w:val="004C4248"/>
    <w:rsid w:val="004C53D1"/>
    <w:rsid w:val="004C6A6A"/>
    <w:rsid w:val="004C781B"/>
    <w:rsid w:val="004D029D"/>
    <w:rsid w:val="004D2A2C"/>
    <w:rsid w:val="004D3AEE"/>
    <w:rsid w:val="004D3CF6"/>
    <w:rsid w:val="004D76E0"/>
    <w:rsid w:val="004E0569"/>
    <w:rsid w:val="004E1640"/>
    <w:rsid w:val="004E451D"/>
    <w:rsid w:val="004E6936"/>
    <w:rsid w:val="004E6E6C"/>
    <w:rsid w:val="004E7154"/>
    <w:rsid w:val="004E76BB"/>
    <w:rsid w:val="004F04F6"/>
    <w:rsid w:val="004F0D7B"/>
    <w:rsid w:val="004F0FF9"/>
    <w:rsid w:val="004F16B2"/>
    <w:rsid w:val="004F1CFC"/>
    <w:rsid w:val="004F32C5"/>
    <w:rsid w:val="004F507D"/>
    <w:rsid w:val="004F5FD7"/>
    <w:rsid w:val="004F6974"/>
    <w:rsid w:val="004F6EF3"/>
    <w:rsid w:val="00500005"/>
    <w:rsid w:val="005010D0"/>
    <w:rsid w:val="0050114A"/>
    <w:rsid w:val="00501761"/>
    <w:rsid w:val="00501FD8"/>
    <w:rsid w:val="00502412"/>
    <w:rsid w:val="00502613"/>
    <w:rsid w:val="00503D37"/>
    <w:rsid w:val="0050487A"/>
    <w:rsid w:val="005104FF"/>
    <w:rsid w:val="005105C6"/>
    <w:rsid w:val="00512550"/>
    <w:rsid w:val="005144A4"/>
    <w:rsid w:val="00515972"/>
    <w:rsid w:val="00515A8C"/>
    <w:rsid w:val="0051741E"/>
    <w:rsid w:val="005177CF"/>
    <w:rsid w:val="00517900"/>
    <w:rsid w:val="00520E77"/>
    <w:rsid w:val="00521F3E"/>
    <w:rsid w:val="005227C6"/>
    <w:rsid w:val="00523B00"/>
    <w:rsid w:val="00524964"/>
    <w:rsid w:val="00526357"/>
    <w:rsid w:val="00526416"/>
    <w:rsid w:val="005313E0"/>
    <w:rsid w:val="00531DB1"/>
    <w:rsid w:val="00532141"/>
    <w:rsid w:val="00532EB8"/>
    <w:rsid w:val="005334B4"/>
    <w:rsid w:val="005354E7"/>
    <w:rsid w:val="005368EC"/>
    <w:rsid w:val="005370F5"/>
    <w:rsid w:val="0053713B"/>
    <w:rsid w:val="00540680"/>
    <w:rsid w:val="005429D1"/>
    <w:rsid w:val="005439C3"/>
    <w:rsid w:val="00545B47"/>
    <w:rsid w:val="00546C57"/>
    <w:rsid w:val="005536E9"/>
    <w:rsid w:val="00553DC3"/>
    <w:rsid w:val="0055419B"/>
    <w:rsid w:val="00554DA7"/>
    <w:rsid w:val="005559F8"/>
    <w:rsid w:val="0055677A"/>
    <w:rsid w:val="00557A63"/>
    <w:rsid w:val="00560D6C"/>
    <w:rsid w:val="005621DC"/>
    <w:rsid w:val="00563B15"/>
    <w:rsid w:val="005648F7"/>
    <w:rsid w:val="00564D92"/>
    <w:rsid w:val="00565582"/>
    <w:rsid w:val="00566CC3"/>
    <w:rsid w:val="005702AA"/>
    <w:rsid w:val="0057137E"/>
    <w:rsid w:val="0057161E"/>
    <w:rsid w:val="00571C39"/>
    <w:rsid w:val="00571C6C"/>
    <w:rsid w:val="00573FAF"/>
    <w:rsid w:val="00573FEC"/>
    <w:rsid w:val="00574DB8"/>
    <w:rsid w:val="00580D3E"/>
    <w:rsid w:val="00582B05"/>
    <w:rsid w:val="00582D67"/>
    <w:rsid w:val="00582DF2"/>
    <w:rsid w:val="005856F8"/>
    <w:rsid w:val="0058643C"/>
    <w:rsid w:val="005876B3"/>
    <w:rsid w:val="00587A2E"/>
    <w:rsid w:val="0059079C"/>
    <w:rsid w:val="005907EA"/>
    <w:rsid w:val="005908AC"/>
    <w:rsid w:val="00590EEB"/>
    <w:rsid w:val="00591208"/>
    <w:rsid w:val="00591CBA"/>
    <w:rsid w:val="00592F07"/>
    <w:rsid w:val="00593D83"/>
    <w:rsid w:val="00595B88"/>
    <w:rsid w:val="00597811"/>
    <w:rsid w:val="005A05EA"/>
    <w:rsid w:val="005A0F4E"/>
    <w:rsid w:val="005A1335"/>
    <w:rsid w:val="005A1881"/>
    <w:rsid w:val="005A1BF6"/>
    <w:rsid w:val="005A1F74"/>
    <w:rsid w:val="005A2333"/>
    <w:rsid w:val="005A2772"/>
    <w:rsid w:val="005A3832"/>
    <w:rsid w:val="005A7467"/>
    <w:rsid w:val="005A7943"/>
    <w:rsid w:val="005B1355"/>
    <w:rsid w:val="005B289C"/>
    <w:rsid w:val="005B2A36"/>
    <w:rsid w:val="005B4E41"/>
    <w:rsid w:val="005B5CC9"/>
    <w:rsid w:val="005C11DC"/>
    <w:rsid w:val="005C1DB9"/>
    <w:rsid w:val="005C20D0"/>
    <w:rsid w:val="005C2130"/>
    <w:rsid w:val="005C2339"/>
    <w:rsid w:val="005C3388"/>
    <w:rsid w:val="005C3D06"/>
    <w:rsid w:val="005C578A"/>
    <w:rsid w:val="005C6B1A"/>
    <w:rsid w:val="005C6EF2"/>
    <w:rsid w:val="005C7A5B"/>
    <w:rsid w:val="005D06A1"/>
    <w:rsid w:val="005D1D7C"/>
    <w:rsid w:val="005D32EE"/>
    <w:rsid w:val="005D4A12"/>
    <w:rsid w:val="005D6B03"/>
    <w:rsid w:val="005D7FA2"/>
    <w:rsid w:val="005E0E64"/>
    <w:rsid w:val="005E31B3"/>
    <w:rsid w:val="005E624D"/>
    <w:rsid w:val="005E69D9"/>
    <w:rsid w:val="005F0130"/>
    <w:rsid w:val="005F0EE0"/>
    <w:rsid w:val="005F11B8"/>
    <w:rsid w:val="005F1596"/>
    <w:rsid w:val="005F5993"/>
    <w:rsid w:val="005F6102"/>
    <w:rsid w:val="00600183"/>
    <w:rsid w:val="006001DD"/>
    <w:rsid w:val="00600765"/>
    <w:rsid w:val="00600D63"/>
    <w:rsid w:val="0060181F"/>
    <w:rsid w:val="006019AE"/>
    <w:rsid w:val="006024C9"/>
    <w:rsid w:val="00602F9D"/>
    <w:rsid w:val="006033D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4A01"/>
    <w:rsid w:val="00625343"/>
    <w:rsid w:val="006263AE"/>
    <w:rsid w:val="00630222"/>
    <w:rsid w:val="006309F7"/>
    <w:rsid w:val="00630E24"/>
    <w:rsid w:val="00631D1F"/>
    <w:rsid w:val="006320A3"/>
    <w:rsid w:val="006321B0"/>
    <w:rsid w:val="0063274E"/>
    <w:rsid w:val="00634809"/>
    <w:rsid w:val="0063560C"/>
    <w:rsid w:val="006357EF"/>
    <w:rsid w:val="006368B5"/>
    <w:rsid w:val="0064020E"/>
    <w:rsid w:val="00641B5F"/>
    <w:rsid w:val="00642E01"/>
    <w:rsid w:val="00644453"/>
    <w:rsid w:val="006450BE"/>
    <w:rsid w:val="006505D1"/>
    <w:rsid w:val="0065084D"/>
    <w:rsid w:val="00654332"/>
    <w:rsid w:val="0065554A"/>
    <w:rsid w:val="006626E6"/>
    <w:rsid w:val="00664485"/>
    <w:rsid w:val="0066542B"/>
    <w:rsid w:val="006658FD"/>
    <w:rsid w:val="0066674C"/>
    <w:rsid w:val="00667071"/>
    <w:rsid w:val="00667161"/>
    <w:rsid w:val="006706E3"/>
    <w:rsid w:val="00670716"/>
    <w:rsid w:val="00670A15"/>
    <w:rsid w:val="00671329"/>
    <w:rsid w:val="00672C05"/>
    <w:rsid w:val="0067429B"/>
    <w:rsid w:val="00675AC9"/>
    <w:rsid w:val="00675C79"/>
    <w:rsid w:val="00684A7B"/>
    <w:rsid w:val="00684B81"/>
    <w:rsid w:val="00686D33"/>
    <w:rsid w:val="0068741D"/>
    <w:rsid w:val="00690714"/>
    <w:rsid w:val="00692750"/>
    <w:rsid w:val="006932C3"/>
    <w:rsid w:val="00694792"/>
    <w:rsid w:val="00695145"/>
    <w:rsid w:val="0069660B"/>
    <w:rsid w:val="006966B8"/>
    <w:rsid w:val="006A08C7"/>
    <w:rsid w:val="006A2D21"/>
    <w:rsid w:val="006A31B7"/>
    <w:rsid w:val="006A6559"/>
    <w:rsid w:val="006A7198"/>
    <w:rsid w:val="006A7506"/>
    <w:rsid w:val="006A7FF4"/>
    <w:rsid w:val="006B0212"/>
    <w:rsid w:val="006B2436"/>
    <w:rsid w:val="006B2713"/>
    <w:rsid w:val="006B2B7B"/>
    <w:rsid w:val="006B335C"/>
    <w:rsid w:val="006B489A"/>
    <w:rsid w:val="006B4D0F"/>
    <w:rsid w:val="006B601F"/>
    <w:rsid w:val="006B63FC"/>
    <w:rsid w:val="006B680B"/>
    <w:rsid w:val="006B6AD1"/>
    <w:rsid w:val="006B775E"/>
    <w:rsid w:val="006C2DD0"/>
    <w:rsid w:val="006C3748"/>
    <w:rsid w:val="006C53B3"/>
    <w:rsid w:val="006C5994"/>
    <w:rsid w:val="006C6077"/>
    <w:rsid w:val="006C6EE9"/>
    <w:rsid w:val="006D0377"/>
    <w:rsid w:val="006D1914"/>
    <w:rsid w:val="006D1DBA"/>
    <w:rsid w:val="006D2757"/>
    <w:rsid w:val="006D3F7E"/>
    <w:rsid w:val="006D4E26"/>
    <w:rsid w:val="006D59A4"/>
    <w:rsid w:val="006D743E"/>
    <w:rsid w:val="006E2AFE"/>
    <w:rsid w:val="006E44C5"/>
    <w:rsid w:val="006E55D9"/>
    <w:rsid w:val="006E6037"/>
    <w:rsid w:val="006E63AC"/>
    <w:rsid w:val="006E6678"/>
    <w:rsid w:val="006F1057"/>
    <w:rsid w:val="006F1B89"/>
    <w:rsid w:val="006F30C7"/>
    <w:rsid w:val="006F3B7F"/>
    <w:rsid w:val="006F3FB8"/>
    <w:rsid w:val="006F434C"/>
    <w:rsid w:val="006F4890"/>
    <w:rsid w:val="006F4ADE"/>
    <w:rsid w:val="006F4CC7"/>
    <w:rsid w:val="006F56C0"/>
    <w:rsid w:val="007003D5"/>
    <w:rsid w:val="00700606"/>
    <w:rsid w:val="00705A8C"/>
    <w:rsid w:val="00706632"/>
    <w:rsid w:val="00706D12"/>
    <w:rsid w:val="00711255"/>
    <w:rsid w:val="00713143"/>
    <w:rsid w:val="007138AC"/>
    <w:rsid w:val="00713F6D"/>
    <w:rsid w:val="00714295"/>
    <w:rsid w:val="007156B8"/>
    <w:rsid w:val="00716139"/>
    <w:rsid w:val="00720479"/>
    <w:rsid w:val="00720535"/>
    <w:rsid w:val="007216E7"/>
    <w:rsid w:val="00722BC1"/>
    <w:rsid w:val="00722D22"/>
    <w:rsid w:val="00723E73"/>
    <w:rsid w:val="00724F16"/>
    <w:rsid w:val="00727A18"/>
    <w:rsid w:val="00732113"/>
    <w:rsid w:val="00732B97"/>
    <w:rsid w:val="00732F83"/>
    <w:rsid w:val="0073376C"/>
    <w:rsid w:val="00734C6B"/>
    <w:rsid w:val="00734FB4"/>
    <w:rsid w:val="00735AB9"/>
    <w:rsid w:val="00735AC3"/>
    <w:rsid w:val="00736E04"/>
    <w:rsid w:val="0074065E"/>
    <w:rsid w:val="0074069B"/>
    <w:rsid w:val="00745113"/>
    <w:rsid w:val="00747048"/>
    <w:rsid w:val="007508DF"/>
    <w:rsid w:val="00755D42"/>
    <w:rsid w:val="007579B4"/>
    <w:rsid w:val="00760A31"/>
    <w:rsid w:val="00761F67"/>
    <w:rsid w:val="00763853"/>
    <w:rsid w:val="00764BCC"/>
    <w:rsid w:val="00765035"/>
    <w:rsid w:val="00765937"/>
    <w:rsid w:val="00766434"/>
    <w:rsid w:val="007677D3"/>
    <w:rsid w:val="007701FF"/>
    <w:rsid w:val="00770E5E"/>
    <w:rsid w:val="00774F6B"/>
    <w:rsid w:val="00775E29"/>
    <w:rsid w:val="007765E7"/>
    <w:rsid w:val="007771D7"/>
    <w:rsid w:val="00780003"/>
    <w:rsid w:val="007806CC"/>
    <w:rsid w:val="00780F2E"/>
    <w:rsid w:val="00781D64"/>
    <w:rsid w:val="00784706"/>
    <w:rsid w:val="00790CA4"/>
    <w:rsid w:val="00791FC5"/>
    <w:rsid w:val="0079226F"/>
    <w:rsid w:val="00794CB2"/>
    <w:rsid w:val="00796A6C"/>
    <w:rsid w:val="00796CFF"/>
    <w:rsid w:val="007976F2"/>
    <w:rsid w:val="007A05EF"/>
    <w:rsid w:val="007A1860"/>
    <w:rsid w:val="007A2080"/>
    <w:rsid w:val="007A3AEE"/>
    <w:rsid w:val="007A55AD"/>
    <w:rsid w:val="007A59C9"/>
    <w:rsid w:val="007A65C8"/>
    <w:rsid w:val="007A6636"/>
    <w:rsid w:val="007B4E43"/>
    <w:rsid w:val="007B63FB"/>
    <w:rsid w:val="007B68BF"/>
    <w:rsid w:val="007B6E1F"/>
    <w:rsid w:val="007B7746"/>
    <w:rsid w:val="007C028B"/>
    <w:rsid w:val="007C0772"/>
    <w:rsid w:val="007C122F"/>
    <w:rsid w:val="007C1814"/>
    <w:rsid w:val="007C202F"/>
    <w:rsid w:val="007C2172"/>
    <w:rsid w:val="007C23BF"/>
    <w:rsid w:val="007C2842"/>
    <w:rsid w:val="007C4432"/>
    <w:rsid w:val="007C4662"/>
    <w:rsid w:val="007C69C6"/>
    <w:rsid w:val="007D2DE0"/>
    <w:rsid w:val="007D47FD"/>
    <w:rsid w:val="007D5478"/>
    <w:rsid w:val="007D65CF"/>
    <w:rsid w:val="007D7E3F"/>
    <w:rsid w:val="007E0EE1"/>
    <w:rsid w:val="007E17D5"/>
    <w:rsid w:val="007E1855"/>
    <w:rsid w:val="007E1E26"/>
    <w:rsid w:val="007E23F5"/>
    <w:rsid w:val="007E599B"/>
    <w:rsid w:val="007E5A8A"/>
    <w:rsid w:val="007F0721"/>
    <w:rsid w:val="007F0AB1"/>
    <w:rsid w:val="007F2140"/>
    <w:rsid w:val="007F22E9"/>
    <w:rsid w:val="007F4A7D"/>
    <w:rsid w:val="007F4D38"/>
    <w:rsid w:val="007F51F0"/>
    <w:rsid w:val="007F62BF"/>
    <w:rsid w:val="007F6329"/>
    <w:rsid w:val="007F69C2"/>
    <w:rsid w:val="008028AE"/>
    <w:rsid w:val="008028C1"/>
    <w:rsid w:val="00802975"/>
    <w:rsid w:val="00804893"/>
    <w:rsid w:val="00805F57"/>
    <w:rsid w:val="00806003"/>
    <w:rsid w:val="00806E52"/>
    <w:rsid w:val="00807235"/>
    <w:rsid w:val="008076BD"/>
    <w:rsid w:val="00807B77"/>
    <w:rsid w:val="00810A71"/>
    <w:rsid w:val="00810CBC"/>
    <w:rsid w:val="00811427"/>
    <w:rsid w:val="00812122"/>
    <w:rsid w:val="0081227D"/>
    <w:rsid w:val="008149AA"/>
    <w:rsid w:val="00814EB4"/>
    <w:rsid w:val="0081506C"/>
    <w:rsid w:val="00815854"/>
    <w:rsid w:val="00816162"/>
    <w:rsid w:val="00816C0C"/>
    <w:rsid w:val="0081705F"/>
    <w:rsid w:val="008216AE"/>
    <w:rsid w:val="00822259"/>
    <w:rsid w:val="0082295D"/>
    <w:rsid w:val="00822A54"/>
    <w:rsid w:val="00822C24"/>
    <w:rsid w:val="00823320"/>
    <w:rsid w:val="008233B6"/>
    <w:rsid w:val="008238E6"/>
    <w:rsid w:val="008256FC"/>
    <w:rsid w:val="008258BD"/>
    <w:rsid w:val="00826438"/>
    <w:rsid w:val="008276B6"/>
    <w:rsid w:val="0083080F"/>
    <w:rsid w:val="00831C90"/>
    <w:rsid w:val="00834080"/>
    <w:rsid w:val="0083425A"/>
    <w:rsid w:val="00835088"/>
    <w:rsid w:val="008363EC"/>
    <w:rsid w:val="00841E22"/>
    <w:rsid w:val="00842A85"/>
    <w:rsid w:val="00844DDB"/>
    <w:rsid w:val="008452D6"/>
    <w:rsid w:val="00845B7F"/>
    <w:rsid w:val="00851D30"/>
    <w:rsid w:val="00852499"/>
    <w:rsid w:val="00852710"/>
    <w:rsid w:val="008529BC"/>
    <w:rsid w:val="00853BEA"/>
    <w:rsid w:val="008542E1"/>
    <w:rsid w:val="00854783"/>
    <w:rsid w:val="00854992"/>
    <w:rsid w:val="00855934"/>
    <w:rsid w:val="00857420"/>
    <w:rsid w:val="00857880"/>
    <w:rsid w:val="00857DC8"/>
    <w:rsid w:val="00860938"/>
    <w:rsid w:val="008610A2"/>
    <w:rsid w:val="008615B4"/>
    <w:rsid w:val="00861A9B"/>
    <w:rsid w:val="00862D2A"/>
    <w:rsid w:val="00864A98"/>
    <w:rsid w:val="008656CA"/>
    <w:rsid w:val="0086632B"/>
    <w:rsid w:val="00866F47"/>
    <w:rsid w:val="00866F5F"/>
    <w:rsid w:val="008673EE"/>
    <w:rsid w:val="00867B4E"/>
    <w:rsid w:val="008716FF"/>
    <w:rsid w:val="00871FC2"/>
    <w:rsid w:val="0087212B"/>
    <w:rsid w:val="00872BC2"/>
    <w:rsid w:val="00877261"/>
    <w:rsid w:val="00877617"/>
    <w:rsid w:val="00877B4A"/>
    <w:rsid w:val="00880CE5"/>
    <w:rsid w:val="00880E2C"/>
    <w:rsid w:val="008812B7"/>
    <w:rsid w:val="00882771"/>
    <w:rsid w:val="00885BCA"/>
    <w:rsid w:val="008870E8"/>
    <w:rsid w:val="008873B4"/>
    <w:rsid w:val="00887EB3"/>
    <w:rsid w:val="0089013E"/>
    <w:rsid w:val="008938FC"/>
    <w:rsid w:val="00894690"/>
    <w:rsid w:val="008947CA"/>
    <w:rsid w:val="00894C39"/>
    <w:rsid w:val="0089639F"/>
    <w:rsid w:val="00896572"/>
    <w:rsid w:val="0089662C"/>
    <w:rsid w:val="00897DFD"/>
    <w:rsid w:val="008A0553"/>
    <w:rsid w:val="008A2056"/>
    <w:rsid w:val="008A42A3"/>
    <w:rsid w:val="008A5A59"/>
    <w:rsid w:val="008A7147"/>
    <w:rsid w:val="008B1CA4"/>
    <w:rsid w:val="008B26AE"/>
    <w:rsid w:val="008B2758"/>
    <w:rsid w:val="008B2F22"/>
    <w:rsid w:val="008B4B55"/>
    <w:rsid w:val="008B6006"/>
    <w:rsid w:val="008C2E63"/>
    <w:rsid w:val="008C4D1B"/>
    <w:rsid w:val="008C5832"/>
    <w:rsid w:val="008C5E74"/>
    <w:rsid w:val="008C640E"/>
    <w:rsid w:val="008C6565"/>
    <w:rsid w:val="008D00E0"/>
    <w:rsid w:val="008D16CC"/>
    <w:rsid w:val="008D34DA"/>
    <w:rsid w:val="008D356E"/>
    <w:rsid w:val="008D3A5D"/>
    <w:rsid w:val="008D43FE"/>
    <w:rsid w:val="008D5317"/>
    <w:rsid w:val="008D5F72"/>
    <w:rsid w:val="008D6C41"/>
    <w:rsid w:val="008D7A9D"/>
    <w:rsid w:val="008E194A"/>
    <w:rsid w:val="008E6E47"/>
    <w:rsid w:val="008E7E7C"/>
    <w:rsid w:val="008E7FC4"/>
    <w:rsid w:val="008F04F3"/>
    <w:rsid w:val="008F170D"/>
    <w:rsid w:val="008F5B3A"/>
    <w:rsid w:val="008F5C90"/>
    <w:rsid w:val="008F6765"/>
    <w:rsid w:val="008F7FE4"/>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3808"/>
    <w:rsid w:val="0091460D"/>
    <w:rsid w:val="00914C97"/>
    <w:rsid w:val="00916056"/>
    <w:rsid w:val="00916154"/>
    <w:rsid w:val="009171CD"/>
    <w:rsid w:val="0092061B"/>
    <w:rsid w:val="00921730"/>
    <w:rsid w:val="00921C66"/>
    <w:rsid w:val="00927737"/>
    <w:rsid w:val="009306E7"/>
    <w:rsid w:val="009342E7"/>
    <w:rsid w:val="00935198"/>
    <w:rsid w:val="00935E6E"/>
    <w:rsid w:val="0093730C"/>
    <w:rsid w:val="0093770B"/>
    <w:rsid w:val="00940006"/>
    <w:rsid w:val="00941BD5"/>
    <w:rsid w:val="0094214B"/>
    <w:rsid w:val="00942AE5"/>
    <w:rsid w:val="00943111"/>
    <w:rsid w:val="00943AEC"/>
    <w:rsid w:val="00944ADD"/>
    <w:rsid w:val="009452F8"/>
    <w:rsid w:val="00945933"/>
    <w:rsid w:val="00945FE6"/>
    <w:rsid w:val="00946554"/>
    <w:rsid w:val="009510C6"/>
    <w:rsid w:val="00951D3F"/>
    <w:rsid w:val="0095318B"/>
    <w:rsid w:val="00955FCB"/>
    <w:rsid w:val="00956BD2"/>
    <w:rsid w:val="00957D86"/>
    <w:rsid w:val="009603FD"/>
    <w:rsid w:val="0096157B"/>
    <w:rsid w:val="00961E0C"/>
    <w:rsid w:val="00963545"/>
    <w:rsid w:val="009636DB"/>
    <w:rsid w:val="00964CD4"/>
    <w:rsid w:val="00965AFF"/>
    <w:rsid w:val="00965BFB"/>
    <w:rsid w:val="0096625B"/>
    <w:rsid w:val="00967474"/>
    <w:rsid w:val="00970B5C"/>
    <w:rsid w:val="00972E77"/>
    <w:rsid w:val="00972FDE"/>
    <w:rsid w:val="00974B99"/>
    <w:rsid w:val="00976523"/>
    <w:rsid w:val="009765AA"/>
    <w:rsid w:val="00981636"/>
    <w:rsid w:val="00983297"/>
    <w:rsid w:val="00983D0E"/>
    <w:rsid w:val="00983F5D"/>
    <w:rsid w:val="00984E71"/>
    <w:rsid w:val="00985492"/>
    <w:rsid w:val="00986394"/>
    <w:rsid w:val="00991B40"/>
    <w:rsid w:val="00991B53"/>
    <w:rsid w:val="00993298"/>
    <w:rsid w:val="00995912"/>
    <w:rsid w:val="009960A1"/>
    <w:rsid w:val="00996112"/>
    <w:rsid w:val="00997DC6"/>
    <w:rsid w:val="009A0525"/>
    <w:rsid w:val="009A092A"/>
    <w:rsid w:val="009A129F"/>
    <w:rsid w:val="009A4582"/>
    <w:rsid w:val="009A5467"/>
    <w:rsid w:val="009A5C11"/>
    <w:rsid w:val="009A5FBA"/>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277C"/>
    <w:rsid w:val="009D4300"/>
    <w:rsid w:val="009D799B"/>
    <w:rsid w:val="009E13A4"/>
    <w:rsid w:val="009E3E88"/>
    <w:rsid w:val="009E5873"/>
    <w:rsid w:val="009E5FCD"/>
    <w:rsid w:val="009E6199"/>
    <w:rsid w:val="009E76DB"/>
    <w:rsid w:val="009E798B"/>
    <w:rsid w:val="009F37CA"/>
    <w:rsid w:val="009F3DAF"/>
    <w:rsid w:val="009F5226"/>
    <w:rsid w:val="009F538C"/>
    <w:rsid w:val="009F5986"/>
    <w:rsid w:val="009F7DFD"/>
    <w:rsid w:val="00A04AB3"/>
    <w:rsid w:val="00A04DA2"/>
    <w:rsid w:val="00A05536"/>
    <w:rsid w:val="00A05698"/>
    <w:rsid w:val="00A061E2"/>
    <w:rsid w:val="00A076C8"/>
    <w:rsid w:val="00A078D6"/>
    <w:rsid w:val="00A07D85"/>
    <w:rsid w:val="00A11489"/>
    <w:rsid w:val="00A12B52"/>
    <w:rsid w:val="00A145B9"/>
    <w:rsid w:val="00A14F39"/>
    <w:rsid w:val="00A1753A"/>
    <w:rsid w:val="00A2002B"/>
    <w:rsid w:val="00A20ADA"/>
    <w:rsid w:val="00A218C1"/>
    <w:rsid w:val="00A2269C"/>
    <w:rsid w:val="00A2368B"/>
    <w:rsid w:val="00A23D64"/>
    <w:rsid w:val="00A24708"/>
    <w:rsid w:val="00A24A60"/>
    <w:rsid w:val="00A25984"/>
    <w:rsid w:val="00A263D5"/>
    <w:rsid w:val="00A2696D"/>
    <w:rsid w:val="00A31614"/>
    <w:rsid w:val="00A31886"/>
    <w:rsid w:val="00A3276A"/>
    <w:rsid w:val="00A328CC"/>
    <w:rsid w:val="00A32EC2"/>
    <w:rsid w:val="00A3307A"/>
    <w:rsid w:val="00A332CF"/>
    <w:rsid w:val="00A336E7"/>
    <w:rsid w:val="00A37E1C"/>
    <w:rsid w:val="00A423E4"/>
    <w:rsid w:val="00A4280B"/>
    <w:rsid w:val="00A42B10"/>
    <w:rsid w:val="00A435DD"/>
    <w:rsid w:val="00A43EF0"/>
    <w:rsid w:val="00A44ACA"/>
    <w:rsid w:val="00A45E61"/>
    <w:rsid w:val="00A45F7D"/>
    <w:rsid w:val="00A465BE"/>
    <w:rsid w:val="00A47260"/>
    <w:rsid w:val="00A47FDE"/>
    <w:rsid w:val="00A50BB5"/>
    <w:rsid w:val="00A539F8"/>
    <w:rsid w:val="00A54B60"/>
    <w:rsid w:val="00A56739"/>
    <w:rsid w:val="00A56888"/>
    <w:rsid w:val="00A570FD"/>
    <w:rsid w:val="00A572C4"/>
    <w:rsid w:val="00A573ED"/>
    <w:rsid w:val="00A57CF0"/>
    <w:rsid w:val="00A61BF3"/>
    <w:rsid w:val="00A62A79"/>
    <w:rsid w:val="00A62B00"/>
    <w:rsid w:val="00A62F40"/>
    <w:rsid w:val="00A643C8"/>
    <w:rsid w:val="00A64D48"/>
    <w:rsid w:val="00A722AF"/>
    <w:rsid w:val="00A75775"/>
    <w:rsid w:val="00A7706A"/>
    <w:rsid w:val="00A77829"/>
    <w:rsid w:val="00A81C9B"/>
    <w:rsid w:val="00A821CF"/>
    <w:rsid w:val="00A82BBC"/>
    <w:rsid w:val="00A84280"/>
    <w:rsid w:val="00A8431E"/>
    <w:rsid w:val="00A843A4"/>
    <w:rsid w:val="00A86220"/>
    <w:rsid w:val="00A86B10"/>
    <w:rsid w:val="00A9052A"/>
    <w:rsid w:val="00A918E4"/>
    <w:rsid w:val="00A9198C"/>
    <w:rsid w:val="00A94812"/>
    <w:rsid w:val="00A95D5E"/>
    <w:rsid w:val="00A960C8"/>
    <w:rsid w:val="00A96125"/>
    <w:rsid w:val="00A96648"/>
    <w:rsid w:val="00A977BD"/>
    <w:rsid w:val="00A97D06"/>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689C"/>
    <w:rsid w:val="00AB640D"/>
    <w:rsid w:val="00AB6CA8"/>
    <w:rsid w:val="00AB6F4A"/>
    <w:rsid w:val="00AC0D15"/>
    <w:rsid w:val="00AC1D50"/>
    <w:rsid w:val="00AC216C"/>
    <w:rsid w:val="00AC2F13"/>
    <w:rsid w:val="00AC43CA"/>
    <w:rsid w:val="00AC5142"/>
    <w:rsid w:val="00AC652A"/>
    <w:rsid w:val="00AC781B"/>
    <w:rsid w:val="00AC7989"/>
    <w:rsid w:val="00AD025A"/>
    <w:rsid w:val="00AD6798"/>
    <w:rsid w:val="00AD7C00"/>
    <w:rsid w:val="00AE12EE"/>
    <w:rsid w:val="00AE17E2"/>
    <w:rsid w:val="00AE2843"/>
    <w:rsid w:val="00AE3FA4"/>
    <w:rsid w:val="00AE4EB8"/>
    <w:rsid w:val="00AE5071"/>
    <w:rsid w:val="00AE5B25"/>
    <w:rsid w:val="00AF2124"/>
    <w:rsid w:val="00AF30A3"/>
    <w:rsid w:val="00AF3EE0"/>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8F"/>
    <w:rsid w:val="00B21350"/>
    <w:rsid w:val="00B242D0"/>
    <w:rsid w:val="00B2443D"/>
    <w:rsid w:val="00B30615"/>
    <w:rsid w:val="00B31973"/>
    <w:rsid w:val="00B333A7"/>
    <w:rsid w:val="00B336B6"/>
    <w:rsid w:val="00B33962"/>
    <w:rsid w:val="00B33DFB"/>
    <w:rsid w:val="00B3429E"/>
    <w:rsid w:val="00B36763"/>
    <w:rsid w:val="00B36CD9"/>
    <w:rsid w:val="00B36E67"/>
    <w:rsid w:val="00B4141D"/>
    <w:rsid w:val="00B43FEA"/>
    <w:rsid w:val="00B441C5"/>
    <w:rsid w:val="00B44D5D"/>
    <w:rsid w:val="00B44DFE"/>
    <w:rsid w:val="00B454FA"/>
    <w:rsid w:val="00B4693E"/>
    <w:rsid w:val="00B477A9"/>
    <w:rsid w:val="00B5278A"/>
    <w:rsid w:val="00B53184"/>
    <w:rsid w:val="00B5332D"/>
    <w:rsid w:val="00B53636"/>
    <w:rsid w:val="00B605A6"/>
    <w:rsid w:val="00B61764"/>
    <w:rsid w:val="00B62029"/>
    <w:rsid w:val="00B629A8"/>
    <w:rsid w:val="00B635F0"/>
    <w:rsid w:val="00B6428C"/>
    <w:rsid w:val="00B653B5"/>
    <w:rsid w:val="00B66346"/>
    <w:rsid w:val="00B665FE"/>
    <w:rsid w:val="00B67621"/>
    <w:rsid w:val="00B719C5"/>
    <w:rsid w:val="00B74AB6"/>
    <w:rsid w:val="00B76F0C"/>
    <w:rsid w:val="00B770D8"/>
    <w:rsid w:val="00B77377"/>
    <w:rsid w:val="00B81906"/>
    <w:rsid w:val="00B81D99"/>
    <w:rsid w:val="00B82486"/>
    <w:rsid w:val="00B83AF4"/>
    <w:rsid w:val="00B84092"/>
    <w:rsid w:val="00B85E72"/>
    <w:rsid w:val="00B90889"/>
    <w:rsid w:val="00B9112C"/>
    <w:rsid w:val="00B914DE"/>
    <w:rsid w:val="00B933C6"/>
    <w:rsid w:val="00B93CFA"/>
    <w:rsid w:val="00B94188"/>
    <w:rsid w:val="00B95895"/>
    <w:rsid w:val="00B96BF8"/>
    <w:rsid w:val="00B979A9"/>
    <w:rsid w:val="00BA07E5"/>
    <w:rsid w:val="00BA1AAB"/>
    <w:rsid w:val="00BA4AE5"/>
    <w:rsid w:val="00BA56A5"/>
    <w:rsid w:val="00BA5765"/>
    <w:rsid w:val="00BA5826"/>
    <w:rsid w:val="00BB2736"/>
    <w:rsid w:val="00BB2798"/>
    <w:rsid w:val="00BB5CD9"/>
    <w:rsid w:val="00BB6A6D"/>
    <w:rsid w:val="00BC03AC"/>
    <w:rsid w:val="00BC069F"/>
    <w:rsid w:val="00BC0DE6"/>
    <w:rsid w:val="00BC14A9"/>
    <w:rsid w:val="00BC2CC8"/>
    <w:rsid w:val="00BC2E50"/>
    <w:rsid w:val="00BC3D75"/>
    <w:rsid w:val="00BC67F2"/>
    <w:rsid w:val="00BC6DA4"/>
    <w:rsid w:val="00BC6E33"/>
    <w:rsid w:val="00BC6FBD"/>
    <w:rsid w:val="00BC754B"/>
    <w:rsid w:val="00BD1A9A"/>
    <w:rsid w:val="00BD1C4A"/>
    <w:rsid w:val="00BD1F97"/>
    <w:rsid w:val="00BD3ED8"/>
    <w:rsid w:val="00BD42E1"/>
    <w:rsid w:val="00BD439C"/>
    <w:rsid w:val="00BD575B"/>
    <w:rsid w:val="00BD7073"/>
    <w:rsid w:val="00BE0510"/>
    <w:rsid w:val="00BE302F"/>
    <w:rsid w:val="00BE3600"/>
    <w:rsid w:val="00BE36EF"/>
    <w:rsid w:val="00BE3C27"/>
    <w:rsid w:val="00BE58F8"/>
    <w:rsid w:val="00BE6D93"/>
    <w:rsid w:val="00BE7412"/>
    <w:rsid w:val="00BF07B5"/>
    <w:rsid w:val="00BF2420"/>
    <w:rsid w:val="00BF339A"/>
    <w:rsid w:val="00BF3B9A"/>
    <w:rsid w:val="00BF3D0F"/>
    <w:rsid w:val="00C00099"/>
    <w:rsid w:val="00C00EC2"/>
    <w:rsid w:val="00C01D21"/>
    <w:rsid w:val="00C02CB4"/>
    <w:rsid w:val="00C0320B"/>
    <w:rsid w:val="00C0504F"/>
    <w:rsid w:val="00C054D9"/>
    <w:rsid w:val="00C05F95"/>
    <w:rsid w:val="00C06326"/>
    <w:rsid w:val="00C06C57"/>
    <w:rsid w:val="00C074CB"/>
    <w:rsid w:val="00C11FD9"/>
    <w:rsid w:val="00C128AC"/>
    <w:rsid w:val="00C135BF"/>
    <w:rsid w:val="00C148AF"/>
    <w:rsid w:val="00C16A40"/>
    <w:rsid w:val="00C1708F"/>
    <w:rsid w:val="00C1757D"/>
    <w:rsid w:val="00C20E80"/>
    <w:rsid w:val="00C211D3"/>
    <w:rsid w:val="00C218F9"/>
    <w:rsid w:val="00C222A4"/>
    <w:rsid w:val="00C235A1"/>
    <w:rsid w:val="00C26AFF"/>
    <w:rsid w:val="00C27122"/>
    <w:rsid w:val="00C27930"/>
    <w:rsid w:val="00C300C2"/>
    <w:rsid w:val="00C30BF4"/>
    <w:rsid w:val="00C30F3B"/>
    <w:rsid w:val="00C31979"/>
    <w:rsid w:val="00C32386"/>
    <w:rsid w:val="00C327AE"/>
    <w:rsid w:val="00C32FF4"/>
    <w:rsid w:val="00C3364E"/>
    <w:rsid w:val="00C3387D"/>
    <w:rsid w:val="00C34760"/>
    <w:rsid w:val="00C34B61"/>
    <w:rsid w:val="00C4111B"/>
    <w:rsid w:val="00C414C0"/>
    <w:rsid w:val="00C42279"/>
    <w:rsid w:val="00C4298D"/>
    <w:rsid w:val="00C44604"/>
    <w:rsid w:val="00C44BD0"/>
    <w:rsid w:val="00C45EA0"/>
    <w:rsid w:val="00C465BA"/>
    <w:rsid w:val="00C47E41"/>
    <w:rsid w:val="00C50749"/>
    <w:rsid w:val="00C52537"/>
    <w:rsid w:val="00C53662"/>
    <w:rsid w:val="00C539D7"/>
    <w:rsid w:val="00C540AE"/>
    <w:rsid w:val="00C5592E"/>
    <w:rsid w:val="00C56532"/>
    <w:rsid w:val="00C56EA2"/>
    <w:rsid w:val="00C56FD4"/>
    <w:rsid w:val="00C572EB"/>
    <w:rsid w:val="00C6150D"/>
    <w:rsid w:val="00C627D6"/>
    <w:rsid w:val="00C6288F"/>
    <w:rsid w:val="00C63875"/>
    <w:rsid w:val="00C63E74"/>
    <w:rsid w:val="00C6436D"/>
    <w:rsid w:val="00C65203"/>
    <w:rsid w:val="00C6604E"/>
    <w:rsid w:val="00C66150"/>
    <w:rsid w:val="00C714F7"/>
    <w:rsid w:val="00C71FB5"/>
    <w:rsid w:val="00C72D7D"/>
    <w:rsid w:val="00C754A2"/>
    <w:rsid w:val="00C75C6A"/>
    <w:rsid w:val="00C75EDC"/>
    <w:rsid w:val="00C76972"/>
    <w:rsid w:val="00C8082C"/>
    <w:rsid w:val="00C831A3"/>
    <w:rsid w:val="00C83533"/>
    <w:rsid w:val="00C83C46"/>
    <w:rsid w:val="00C850A5"/>
    <w:rsid w:val="00C878E3"/>
    <w:rsid w:val="00C9026E"/>
    <w:rsid w:val="00C90457"/>
    <w:rsid w:val="00C907CF"/>
    <w:rsid w:val="00C90FB4"/>
    <w:rsid w:val="00C91007"/>
    <w:rsid w:val="00C9162C"/>
    <w:rsid w:val="00C9274A"/>
    <w:rsid w:val="00C9420B"/>
    <w:rsid w:val="00C9471A"/>
    <w:rsid w:val="00C94FED"/>
    <w:rsid w:val="00CA31F7"/>
    <w:rsid w:val="00CA36E1"/>
    <w:rsid w:val="00CA45F6"/>
    <w:rsid w:val="00CA5DE9"/>
    <w:rsid w:val="00CA5FBA"/>
    <w:rsid w:val="00CA7F7B"/>
    <w:rsid w:val="00CB01DC"/>
    <w:rsid w:val="00CB10FB"/>
    <w:rsid w:val="00CB1339"/>
    <w:rsid w:val="00CB4FBC"/>
    <w:rsid w:val="00CB70B5"/>
    <w:rsid w:val="00CC0996"/>
    <w:rsid w:val="00CC3583"/>
    <w:rsid w:val="00CC423E"/>
    <w:rsid w:val="00CC42CC"/>
    <w:rsid w:val="00CC5CC0"/>
    <w:rsid w:val="00CC75B2"/>
    <w:rsid w:val="00CC788A"/>
    <w:rsid w:val="00CD09A8"/>
    <w:rsid w:val="00CD0A29"/>
    <w:rsid w:val="00CD0EB0"/>
    <w:rsid w:val="00CD1C90"/>
    <w:rsid w:val="00CD3C51"/>
    <w:rsid w:val="00CD442D"/>
    <w:rsid w:val="00CD4890"/>
    <w:rsid w:val="00CD665A"/>
    <w:rsid w:val="00CD6D43"/>
    <w:rsid w:val="00CD72DE"/>
    <w:rsid w:val="00CD753D"/>
    <w:rsid w:val="00CD7A09"/>
    <w:rsid w:val="00CE0CEF"/>
    <w:rsid w:val="00CE1D55"/>
    <w:rsid w:val="00CE3CCB"/>
    <w:rsid w:val="00CE497E"/>
    <w:rsid w:val="00CE60E2"/>
    <w:rsid w:val="00CE6291"/>
    <w:rsid w:val="00CE68AF"/>
    <w:rsid w:val="00CE6C67"/>
    <w:rsid w:val="00CE7699"/>
    <w:rsid w:val="00CE7BDA"/>
    <w:rsid w:val="00CF0B07"/>
    <w:rsid w:val="00CF1E99"/>
    <w:rsid w:val="00CF2D0D"/>
    <w:rsid w:val="00CF3FAB"/>
    <w:rsid w:val="00CF5882"/>
    <w:rsid w:val="00CF74C6"/>
    <w:rsid w:val="00CF7BFF"/>
    <w:rsid w:val="00D01784"/>
    <w:rsid w:val="00D023B0"/>
    <w:rsid w:val="00D023B2"/>
    <w:rsid w:val="00D0569A"/>
    <w:rsid w:val="00D10D4B"/>
    <w:rsid w:val="00D112DA"/>
    <w:rsid w:val="00D12C24"/>
    <w:rsid w:val="00D159E1"/>
    <w:rsid w:val="00D16EA7"/>
    <w:rsid w:val="00D20265"/>
    <w:rsid w:val="00D20D46"/>
    <w:rsid w:val="00D21B0C"/>
    <w:rsid w:val="00D23007"/>
    <w:rsid w:val="00D25FBF"/>
    <w:rsid w:val="00D275B6"/>
    <w:rsid w:val="00D27CFB"/>
    <w:rsid w:val="00D27DB9"/>
    <w:rsid w:val="00D31CD7"/>
    <w:rsid w:val="00D3211D"/>
    <w:rsid w:val="00D32253"/>
    <w:rsid w:val="00D32411"/>
    <w:rsid w:val="00D335DE"/>
    <w:rsid w:val="00D34DF1"/>
    <w:rsid w:val="00D36971"/>
    <w:rsid w:val="00D36E0B"/>
    <w:rsid w:val="00D37925"/>
    <w:rsid w:val="00D4008D"/>
    <w:rsid w:val="00D401AF"/>
    <w:rsid w:val="00D40A39"/>
    <w:rsid w:val="00D4168B"/>
    <w:rsid w:val="00D43FC5"/>
    <w:rsid w:val="00D44B13"/>
    <w:rsid w:val="00D4586F"/>
    <w:rsid w:val="00D45FDF"/>
    <w:rsid w:val="00D46785"/>
    <w:rsid w:val="00D46C9F"/>
    <w:rsid w:val="00D51076"/>
    <w:rsid w:val="00D51B16"/>
    <w:rsid w:val="00D5250D"/>
    <w:rsid w:val="00D528F9"/>
    <w:rsid w:val="00D529CB"/>
    <w:rsid w:val="00D52D5D"/>
    <w:rsid w:val="00D52FAE"/>
    <w:rsid w:val="00D53FD1"/>
    <w:rsid w:val="00D54656"/>
    <w:rsid w:val="00D569B3"/>
    <w:rsid w:val="00D6041C"/>
    <w:rsid w:val="00D615FF"/>
    <w:rsid w:val="00D62954"/>
    <w:rsid w:val="00D70DDE"/>
    <w:rsid w:val="00D71258"/>
    <w:rsid w:val="00D71693"/>
    <w:rsid w:val="00D71ADD"/>
    <w:rsid w:val="00D721CA"/>
    <w:rsid w:val="00D73833"/>
    <w:rsid w:val="00D73B2B"/>
    <w:rsid w:val="00D74B5A"/>
    <w:rsid w:val="00D76042"/>
    <w:rsid w:val="00D7705A"/>
    <w:rsid w:val="00D7799C"/>
    <w:rsid w:val="00D77F6D"/>
    <w:rsid w:val="00D80062"/>
    <w:rsid w:val="00D81370"/>
    <w:rsid w:val="00D82099"/>
    <w:rsid w:val="00D83EE5"/>
    <w:rsid w:val="00D86B2E"/>
    <w:rsid w:val="00D91A40"/>
    <w:rsid w:val="00D91EB2"/>
    <w:rsid w:val="00D927D6"/>
    <w:rsid w:val="00D92B08"/>
    <w:rsid w:val="00D92BD2"/>
    <w:rsid w:val="00D939A1"/>
    <w:rsid w:val="00D95825"/>
    <w:rsid w:val="00D965B6"/>
    <w:rsid w:val="00D975DE"/>
    <w:rsid w:val="00DA12F7"/>
    <w:rsid w:val="00DA1FF9"/>
    <w:rsid w:val="00DA2876"/>
    <w:rsid w:val="00DA6DDA"/>
    <w:rsid w:val="00DB0B2E"/>
    <w:rsid w:val="00DB31DD"/>
    <w:rsid w:val="00DB6BDE"/>
    <w:rsid w:val="00DB6C4E"/>
    <w:rsid w:val="00DB7323"/>
    <w:rsid w:val="00DB7E7F"/>
    <w:rsid w:val="00DC0309"/>
    <w:rsid w:val="00DC24D5"/>
    <w:rsid w:val="00DC27F0"/>
    <w:rsid w:val="00DC3ECA"/>
    <w:rsid w:val="00DC4F5C"/>
    <w:rsid w:val="00DC53A2"/>
    <w:rsid w:val="00DC5ED6"/>
    <w:rsid w:val="00DD0B74"/>
    <w:rsid w:val="00DD2B18"/>
    <w:rsid w:val="00DD5011"/>
    <w:rsid w:val="00DD7273"/>
    <w:rsid w:val="00DD7849"/>
    <w:rsid w:val="00DE0ED7"/>
    <w:rsid w:val="00DE41B2"/>
    <w:rsid w:val="00DE4D15"/>
    <w:rsid w:val="00DE555B"/>
    <w:rsid w:val="00DE67BC"/>
    <w:rsid w:val="00DE6B08"/>
    <w:rsid w:val="00DE7A15"/>
    <w:rsid w:val="00DE7C3E"/>
    <w:rsid w:val="00DE7FF4"/>
    <w:rsid w:val="00DF0679"/>
    <w:rsid w:val="00DF13A7"/>
    <w:rsid w:val="00DF2F8C"/>
    <w:rsid w:val="00DF3354"/>
    <w:rsid w:val="00DF4FCD"/>
    <w:rsid w:val="00E00484"/>
    <w:rsid w:val="00E00A8F"/>
    <w:rsid w:val="00E00F6E"/>
    <w:rsid w:val="00E014F1"/>
    <w:rsid w:val="00E030EA"/>
    <w:rsid w:val="00E04B28"/>
    <w:rsid w:val="00E05139"/>
    <w:rsid w:val="00E05F4F"/>
    <w:rsid w:val="00E06235"/>
    <w:rsid w:val="00E06C8C"/>
    <w:rsid w:val="00E06CEC"/>
    <w:rsid w:val="00E108E7"/>
    <w:rsid w:val="00E139D4"/>
    <w:rsid w:val="00E14ACC"/>
    <w:rsid w:val="00E159A4"/>
    <w:rsid w:val="00E15BC7"/>
    <w:rsid w:val="00E16088"/>
    <w:rsid w:val="00E173E5"/>
    <w:rsid w:val="00E1783D"/>
    <w:rsid w:val="00E22F09"/>
    <w:rsid w:val="00E235E1"/>
    <w:rsid w:val="00E23825"/>
    <w:rsid w:val="00E25C06"/>
    <w:rsid w:val="00E25CCD"/>
    <w:rsid w:val="00E27DFB"/>
    <w:rsid w:val="00E31389"/>
    <w:rsid w:val="00E32DD8"/>
    <w:rsid w:val="00E364CE"/>
    <w:rsid w:val="00E37F9B"/>
    <w:rsid w:val="00E40683"/>
    <w:rsid w:val="00E416AB"/>
    <w:rsid w:val="00E42CCD"/>
    <w:rsid w:val="00E4730C"/>
    <w:rsid w:val="00E51E29"/>
    <w:rsid w:val="00E51F92"/>
    <w:rsid w:val="00E5278B"/>
    <w:rsid w:val="00E537E1"/>
    <w:rsid w:val="00E53DE3"/>
    <w:rsid w:val="00E5546E"/>
    <w:rsid w:val="00E56AA0"/>
    <w:rsid w:val="00E56E52"/>
    <w:rsid w:val="00E61248"/>
    <w:rsid w:val="00E631D3"/>
    <w:rsid w:val="00E64D01"/>
    <w:rsid w:val="00E66019"/>
    <w:rsid w:val="00E6650C"/>
    <w:rsid w:val="00E677C3"/>
    <w:rsid w:val="00E70D3A"/>
    <w:rsid w:val="00E73521"/>
    <w:rsid w:val="00E73B9F"/>
    <w:rsid w:val="00E73E4B"/>
    <w:rsid w:val="00E76882"/>
    <w:rsid w:val="00E8172D"/>
    <w:rsid w:val="00E823D8"/>
    <w:rsid w:val="00E868D4"/>
    <w:rsid w:val="00E91683"/>
    <w:rsid w:val="00E91E44"/>
    <w:rsid w:val="00E929A7"/>
    <w:rsid w:val="00E92ACB"/>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5CA1"/>
    <w:rsid w:val="00EB5EEE"/>
    <w:rsid w:val="00EB7A0A"/>
    <w:rsid w:val="00EC0041"/>
    <w:rsid w:val="00EC2953"/>
    <w:rsid w:val="00EC36BA"/>
    <w:rsid w:val="00EC4478"/>
    <w:rsid w:val="00EC4B49"/>
    <w:rsid w:val="00EC5A02"/>
    <w:rsid w:val="00EC5B22"/>
    <w:rsid w:val="00EC637F"/>
    <w:rsid w:val="00EC705B"/>
    <w:rsid w:val="00EC7B61"/>
    <w:rsid w:val="00ED07D8"/>
    <w:rsid w:val="00ED0ADF"/>
    <w:rsid w:val="00ED13F4"/>
    <w:rsid w:val="00ED20DE"/>
    <w:rsid w:val="00ED4CB4"/>
    <w:rsid w:val="00ED747F"/>
    <w:rsid w:val="00ED75A2"/>
    <w:rsid w:val="00EE0581"/>
    <w:rsid w:val="00EE3701"/>
    <w:rsid w:val="00EE51D0"/>
    <w:rsid w:val="00EE61BE"/>
    <w:rsid w:val="00EE68EC"/>
    <w:rsid w:val="00EF0059"/>
    <w:rsid w:val="00EF231C"/>
    <w:rsid w:val="00EF26AC"/>
    <w:rsid w:val="00EF5A63"/>
    <w:rsid w:val="00EF79EA"/>
    <w:rsid w:val="00F02CDA"/>
    <w:rsid w:val="00F03262"/>
    <w:rsid w:val="00F0473D"/>
    <w:rsid w:val="00F051D7"/>
    <w:rsid w:val="00F05D52"/>
    <w:rsid w:val="00F05E1F"/>
    <w:rsid w:val="00F06755"/>
    <w:rsid w:val="00F074AB"/>
    <w:rsid w:val="00F07A8A"/>
    <w:rsid w:val="00F1147A"/>
    <w:rsid w:val="00F1286A"/>
    <w:rsid w:val="00F147D4"/>
    <w:rsid w:val="00F159EB"/>
    <w:rsid w:val="00F15DF5"/>
    <w:rsid w:val="00F15EF1"/>
    <w:rsid w:val="00F16481"/>
    <w:rsid w:val="00F164E2"/>
    <w:rsid w:val="00F16EED"/>
    <w:rsid w:val="00F17315"/>
    <w:rsid w:val="00F20D79"/>
    <w:rsid w:val="00F21005"/>
    <w:rsid w:val="00F21395"/>
    <w:rsid w:val="00F2185B"/>
    <w:rsid w:val="00F24689"/>
    <w:rsid w:val="00F25486"/>
    <w:rsid w:val="00F25D96"/>
    <w:rsid w:val="00F2621D"/>
    <w:rsid w:val="00F268FE"/>
    <w:rsid w:val="00F27AD0"/>
    <w:rsid w:val="00F32226"/>
    <w:rsid w:val="00F32E79"/>
    <w:rsid w:val="00F34D20"/>
    <w:rsid w:val="00F34F3F"/>
    <w:rsid w:val="00F35271"/>
    <w:rsid w:val="00F36D1B"/>
    <w:rsid w:val="00F37A01"/>
    <w:rsid w:val="00F37C35"/>
    <w:rsid w:val="00F41325"/>
    <w:rsid w:val="00F414A0"/>
    <w:rsid w:val="00F43E47"/>
    <w:rsid w:val="00F456D5"/>
    <w:rsid w:val="00F47005"/>
    <w:rsid w:val="00F47057"/>
    <w:rsid w:val="00F502DE"/>
    <w:rsid w:val="00F51B7F"/>
    <w:rsid w:val="00F54551"/>
    <w:rsid w:val="00F54C3F"/>
    <w:rsid w:val="00F55892"/>
    <w:rsid w:val="00F5653E"/>
    <w:rsid w:val="00F60E66"/>
    <w:rsid w:val="00F61224"/>
    <w:rsid w:val="00F6238E"/>
    <w:rsid w:val="00F62415"/>
    <w:rsid w:val="00F66565"/>
    <w:rsid w:val="00F67BFF"/>
    <w:rsid w:val="00F71FE0"/>
    <w:rsid w:val="00F748C6"/>
    <w:rsid w:val="00F767A9"/>
    <w:rsid w:val="00F8095D"/>
    <w:rsid w:val="00F81915"/>
    <w:rsid w:val="00F85B02"/>
    <w:rsid w:val="00F913EF"/>
    <w:rsid w:val="00F91D3B"/>
    <w:rsid w:val="00F922E3"/>
    <w:rsid w:val="00F94132"/>
    <w:rsid w:val="00F9553D"/>
    <w:rsid w:val="00FA2131"/>
    <w:rsid w:val="00FA2C7C"/>
    <w:rsid w:val="00FA2CE1"/>
    <w:rsid w:val="00FA371E"/>
    <w:rsid w:val="00FA3EA6"/>
    <w:rsid w:val="00FA5475"/>
    <w:rsid w:val="00FA6D51"/>
    <w:rsid w:val="00FB0487"/>
    <w:rsid w:val="00FB1C64"/>
    <w:rsid w:val="00FB2244"/>
    <w:rsid w:val="00FB25A6"/>
    <w:rsid w:val="00FB4923"/>
    <w:rsid w:val="00FB4E20"/>
    <w:rsid w:val="00FB59ED"/>
    <w:rsid w:val="00FB5E2A"/>
    <w:rsid w:val="00FB6A02"/>
    <w:rsid w:val="00FC0051"/>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4018"/>
    <w:rsid w:val="00FE520B"/>
    <w:rsid w:val="00FE6742"/>
    <w:rsid w:val="00FE6747"/>
    <w:rsid w:val="00FE73F8"/>
    <w:rsid w:val="00FE7468"/>
    <w:rsid w:val="00FE7493"/>
    <w:rsid w:val="00FE749B"/>
    <w:rsid w:val="00FE7C0D"/>
    <w:rsid w:val="00FF129F"/>
    <w:rsid w:val="00FF2125"/>
    <w:rsid w:val="00FF2797"/>
    <w:rsid w:val="00FF29A4"/>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3AEE"/>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styleId="UnresolvedMention">
    <w:name w:val="Unresolved Mention"/>
    <w:basedOn w:val="DefaultParagraphFont"/>
    <w:uiPriority w:val="99"/>
    <w:rsid w:val="00323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wgbh/frontline/film/zero-tolerance" TargetMode="External"/><Relationship Id="rId13" Type="http://schemas.openxmlformats.org/officeDocument/2006/relationships/hyperlink" Target="https://www.pbs.org/wgbh/pages/frontline/" TargetMode="External"/><Relationship Id="rId18" Type="http://schemas.openxmlformats.org/officeDocument/2006/relationships/hyperlink" Target="http://frontlinepbs.tumblr.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bs.org/wgbh/frontline/film/the-choice-2016/" TargetMode="External"/><Relationship Id="rId17" Type="http://schemas.openxmlformats.org/officeDocument/2006/relationships/hyperlink" Target="https://www.youtube.com/frontlin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instagram.com/frontlinepbs" TargetMode="External"/><Relationship Id="rId20" Type="http://schemas.openxmlformats.org/officeDocument/2006/relationships/hyperlink" Target="mailto:frontlinemedia@wgb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film/divided-states-of-americ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frontlin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pbs.org/wgbh/frontline/film/trumps-showdown/" TargetMode="External"/><Relationship Id="rId19" Type="http://schemas.openxmlformats.org/officeDocument/2006/relationships/hyperlink" Target="https://plus.google.com/+frontline/posts" TargetMode="External"/><Relationship Id="rId4" Type="http://schemas.openxmlformats.org/officeDocument/2006/relationships/settings" Target="settings.xml"/><Relationship Id="rId9" Type="http://schemas.openxmlformats.org/officeDocument/2006/relationships/hyperlink" Target="https://www.pbs.org/wgbh/frontline/film/zero-tolerance/" TargetMode="External"/><Relationship Id="rId14" Type="http://schemas.openxmlformats.org/officeDocument/2006/relationships/hyperlink" Target="https://twitter.com/frontlinepbs"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80.jpeg"/></Relationships>
</file>

<file path=word/_rels/header3.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6.png"/><Relationship Id="rId3" Type="http://schemas.openxmlformats.org/officeDocument/2006/relationships/image" Target="media/image3.emf"/><Relationship Id="rId7" Type="http://schemas.openxmlformats.org/officeDocument/2006/relationships/image" Target="media/image10.emf"/><Relationship Id="rId12" Type="http://schemas.openxmlformats.org/officeDocument/2006/relationships/image" Target="media/image50.pn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microsoft.com/office/2007/relationships/hdphoto" Target="media/hdphoto1.wdp"/><Relationship Id="rId10" Type="http://schemas.openxmlformats.org/officeDocument/2006/relationships/image" Target="media/image40.png"/><Relationship Id="rId4" Type="http://schemas.openxmlformats.org/officeDocument/2006/relationships/image" Target="media/image4.png"/><Relationship Id="rId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_b/hw55tryx0591spc4gb3b4c499f3hmq/T/com.microsoft.Outlook/Outlook%20Temp/Gang%20Crackdown%20Press%20ReleaseAMPTDC_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8596C-D08D-AD4B-A790-8ABCE336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Gang Crackdown Press ReleaseAMPTDC_AT.dotx</Template>
  <TotalTime>2</TotalTime>
  <Pages>3</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7756</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3</cp:revision>
  <cp:lastPrinted>2019-10-10T18:02:00Z</cp:lastPrinted>
  <dcterms:created xsi:type="dcterms:W3CDTF">2019-10-11T11:38:00Z</dcterms:created>
  <dcterms:modified xsi:type="dcterms:W3CDTF">2019-10-11T20:41:00Z</dcterms:modified>
</cp:coreProperties>
</file>