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5417B" w14:textId="56721B12" w:rsidR="001B0FBE" w:rsidRPr="004161A1" w:rsidRDefault="002D590D" w:rsidP="001B0FBE">
      <w:pPr>
        <w:pStyle w:val="PBSHeadline"/>
        <w:rPr>
          <w:szCs w:val="32"/>
        </w:rPr>
      </w:pPr>
      <w:r>
        <w:rPr>
          <w:szCs w:val="32"/>
        </w:rPr>
        <w:t xml:space="preserve">BBC Worldwide North America and </w:t>
      </w:r>
      <w:r w:rsidR="002F7A78" w:rsidRPr="0039312D">
        <w:rPr>
          <w:szCs w:val="32"/>
        </w:rPr>
        <w:t xml:space="preserve">PBS </w:t>
      </w:r>
      <w:r w:rsidR="002F7A78" w:rsidRPr="004161A1">
        <w:rPr>
          <w:szCs w:val="32"/>
        </w:rPr>
        <w:t xml:space="preserve">Announce Third Season of Critically Acclaimed Drama LAST TANGO IN HALIFAX to Debut </w:t>
      </w:r>
      <w:r w:rsidR="00594017" w:rsidRPr="004161A1">
        <w:rPr>
          <w:szCs w:val="32"/>
        </w:rPr>
        <w:t xml:space="preserve">on </w:t>
      </w:r>
      <w:r w:rsidR="003641E3" w:rsidRPr="004161A1">
        <w:rPr>
          <w:szCs w:val="32"/>
        </w:rPr>
        <w:t xml:space="preserve">Sunday, </w:t>
      </w:r>
      <w:r w:rsidR="00AB2738" w:rsidRPr="004161A1">
        <w:rPr>
          <w:szCs w:val="32"/>
        </w:rPr>
        <w:t>June 28, 2015</w:t>
      </w:r>
      <w:r w:rsidR="00FE0311">
        <w:rPr>
          <w:szCs w:val="32"/>
        </w:rPr>
        <w:t xml:space="preserve"> on PBS</w:t>
      </w:r>
    </w:p>
    <w:p w14:paraId="150DE201" w14:textId="77777777" w:rsidR="00842F03" w:rsidRPr="0090275F" w:rsidRDefault="00842F03" w:rsidP="00842F03">
      <w:pPr>
        <w:pStyle w:val="PBSHeadline"/>
        <w:rPr>
          <w:sz w:val="24"/>
        </w:rPr>
      </w:pPr>
    </w:p>
    <w:p w14:paraId="7532ADAF" w14:textId="37F7D73A" w:rsidR="001461A1" w:rsidRPr="00CF7621" w:rsidRDefault="0090275F" w:rsidP="00CF7621">
      <w:pPr>
        <w:pStyle w:val="PBSSubHead"/>
        <w:rPr>
          <w:color w:val="FF0000"/>
          <w:szCs w:val="26"/>
        </w:rPr>
      </w:pPr>
      <w:r w:rsidRPr="00F741E3">
        <w:rPr>
          <w:szCs w:val="26"/>
        </w:rPr>
        <w:t>BAFTA Award-Winning</w:t>
      </w:r>
      <w:r w:rsidR="001461A1" w:rsidRPr="00F741E3">
        <w:rPr>
          <w:szCs w:val="26"/>
        </w:rPr>
        <w:t xml:space="preserve"> Love Story </w:t>
      </w:r>
      <w:r w:rsidR="00AA7354">
        <w:rPr>
          <w:szCs w:val="26"/>
        </w:rPr>
        <w:t>F</w:t>
      </w:r>
      <w:r w:rsidR="001461A1" w:rsidRPr="00F741E3">
        <w:rPr>
          <w:szCs w:val="26"/>
        </w:rPr>
        <w:t xml:space="preserve">rom </w:t>
      </w:r>
      <w:r w:rsidR="0082472A" w:rsidRPr="00F741E3">
        <w:rPr>
          <w:szCs w:val="26"/>
        </w:rPr>
        <w:t xml:space="preserve">Red Production Company </w:t>
      </w:r>
      <w:r w:rsidR="001461A1" w:rsidRPr="00F741E3">
        <w:rPr>
          <w:szCs w:val="26"/>
        </w:rPr>
        <w:t xml:space="preserve">Attracted </w:t>
      </w:r>
      <w:r w:rsidR="00CF7621">
        <w:rPr>
          <w:szCs w:val="26"/>
        </w:rPr>
        <w:t xml:space="preserve">An Average Audience of </w:t>
      </w:r>
      <w:r w:rsidR="001461A1" w:rsidRPr="00F741E3">
        <w:rPr>
          <w:szCs w:val="26"/>
        </w:rPr>
        <w:t xml:space="preserve">More </w:t>
      </w:r>
      <w:r w:rsidR="00AA7354">
        <w:rPr>
          <w:szCs w:val="26"/>
        </w:rPr>
        <w:t>T</w:t>
      </w:r>
      <w:r w:rsidR="001461A1" w:rsidRPr="00F741E3">
        <w:rPr>
          <w:szCs w:val="26"/>
        </w:rPr>
        <w:t>han</w:t>
      </w:r>
      <w:r w:rsidR="00CF7621">
        <w:rPr>
          <w:color w:val="FF0000"/>
          <w:szCs w:val="26"/>
        </w:rPr>
        <w:t xml:space="preserve"> </w:t>
      </w:r>
      <w:r w:rsidR="009251CE" w:rsidRPr="00051260">
        <w:rPr>
          <w:szCs w:val="26"/>
        </w:rPr>
        <w:t>2.4</w:t>
      </w:r>
      <w:r w:rsidR="00811FDB" w:rsidRPr="00051260">
        <w:rPr>
          <w:szCs w:val="26"/>
        </w:rPr>
        <w:t xml:space="preserve"> </w:t>
      </w:r>
      <w:r w:rsidR="001461A1" w:rsidRPr="00051260">
        <w:rPr>
          <w:szCs w:val="26"/>
        </w:rPr>
        <w:t xml:space="preserve">Million Viewers in </w:t>
      </w:r>
      <w:r w:rsidR="00AA7354" w:rsidRPr="00051260">
        <w:rPr>
          <w:szCs w:val="26"/>
        </w:rPr>
        <w:t>I</w:t>
      </w:r>
      <w:r w:rsidR="001461A1" w:rsidRPr="00051260">
        <w:rPr>
          <w:szCs w:val="26"/>
        </w:rPr>
        <w:t xml:space="preserve">ts </w:t>
      </w:r>
      <w:r w:rsidR="00F741E3" w:rsidRPr="00051260">
        <w:rPr>
          <w:szCs w:val="26"/>
        </w:rPr>
        <w:t>Second</w:t>
      </w:r>
      <w:r w:rsidR="001461A1" w:rsidRPr="00051260">
        <w:rPr>
          <w:szCs w:val="26"/>
        </w:rPr>
        <w:t xml:space="preserve"> Season</w:t>
      </w:r>
      <w:r w:rsidR="00573C18" w:rsidRPr="00051260">
        <w:rPr>
          <w:szCs w:val="26"/>
        </w:rPr>
        <w:t xml:space="preserve"> </w:t>
      </w:r>
      <w:r w:rsidR="00E4237E" w:rsidRPr="00051260">
        <w:rPr>
          <w:szCs w:val="26"/>
        </w:rPr>
        <w:t>on PBS</w:t>
      </w:r>
      <w:r w:rsidR="00AA7354" w:rsidRPr="00051260">
        <w:rPr>
          <w:szCs w:val="26"/>
        </w:rPr>
        <w:t xml:space="preserve">, </w:t>
      </w:r>
      <w:r w:rsidR="00964179" w:rsidRPr="00051260">
        <w:rPr>
          <w:szCs w:val="26"/>
        </w:rPr>
        <w:t>Further Solidifying</w:t>
      </w:r>
      <w:r w:rsidR="001461A1" w:rsidRPr="00051260">
        <w:rPr>
          <w:szCs w:val="26"/>
        </w:rPr>
        <w:t xml:space="preserve"> PBS as </w:t>
      </w:r>
      <w:r w:rsidR="00027183" w:rsidRPr="00051260">
        <w:rPr>
          <w:szCs w:val="26"/>
        </w:rPr>
        <w:t>the Home</w:t>
      </w:r>
      <w:r w:rsidR="001461A1" w:rsidRPr="00051260">
        <w:rPr>
          <w:szCs w:val="26"/>
        </w:rPr>
        <w:t xml:space="preserve"> </w:t>
      </w:r>
      <w:r w:rsidR="001461A1" w:rsidRPr="00C063A4">
        <w:rPr>
          <w:szCs w:val="26"/>
        </w:rPr>
        <w:t xml:space="preserve">for Quality </w:t>
      </w:r>
      <w:r w:rsidR="00F42F12" w:rsidRPr="00C063A4">
        <w:rPr>
          <w:szCs w:val="26"/>
        </w:rPr>
        <w:t xml:space="preserve">Drama </w:t>
      </w:r>
      <w:r w:rsidR="001461A1" w:rsidRPr="00C063A4">
        <w:rPr>
          <w:szCs w:val="26"/>
        </w:rPr>
        <w:t>on Sunday Nights</w:t>
      </w:r>
    </w:p>
    <w:p w14:paraId="343E10C1" w14:textId="77777777" w:rsidR="00BA1B9F" w:rsidRDefault="00BA1B9F" w:rsidP="001B0FBE">
      <w:pPr>
        <w:pStyle w:val="PBSSubHead"/>
        <w:rPr>
          <w:color w:val="FF0000"/>
          <w:szCs w:val="26"/>
        </w:rPr>
      </w:pPr>
    </w:p>
    <w:p w14:paraId="3A089F9E" w14:textId="77777777" w:rsidR="00CF7621" w:rsidRDefault="00BA1B9F" w:rsidP="00BA1B9F">
      <w:pPr>
        <w:pStyle w:val="PBSSubHead"/>
        <w:rPr>
          <w:szCs w:val="26"/>
        </w:rPr>
      </w:pPr>
      <w:r w:rsidRPr="0090275F">
        <w:rPr>
          <w:szCs w:val="26"/>
        </w:rPr>
        <w:t xml:space="preserve">Series </w:t>
      </w:r>
      <w:r>
        <w:rPr>
          <w:szCs w:val="26"/>
        </w:rPr>
        <w:t>Lead</w:t>
      </w:r>
      <w:r w:rsidRPr="0090275F">
        <w:rPr>
          <w:szCs w:val="26"/>
        </w:rPr>
        <w:t xml:space="preserve"> Derek Jacobi </w:t>
      </w:r>
      <w:r w:rsidR="00F856F2">
        <w:rPr>
          <w:szCs w:val="26"/>
        </w:rPr>
        <w:t xml:space="preserve">Also </w:t>
      </w:r>
      <w:r w:rsidR="00205BAD">
        <w:rPr>
          <w:szCs w:val="26"/>
        </w:rPr>
        <w:t>Returns in</w:t>
      </w:r>
      <w:r w:rsidRPr="0090275F">
        <w:rPr>
          <w:szCs w:val="26"/>
        </w:rPr>
        <w:t xml:space="preserve"> PBS </w:t>
      </w:r>
      <w:r>
        <w:rPr>
          <w:szCs w:val="26"/>
        </w:rPr>
        <w:t>Comedy</w:t>
      </w:r>
      <w:r w:rsidRPr="0090275F">
        <w:rPr>
          <w:szCs w:val="26"/>
        </w:rPr>
        <w:t xml:space="preserve"> VICIOUS</w:t>
      </w:r>
      <w:r w:rsidR="00AA7354">
        <w:rPr>
          <w:szCs w:val="26"/>
        </w:rPr>
        <w:t>,</w:t>
      </w:r>
      <w:r w:rsidR="00F856F2">
        <w:rPr>
          <w:szCs w:val="26"/>
        </w:rPr>
        <w:t xml:space="preserve"> Season Two</w:t>
      </w:r>
      <w:r>
        <w:rPr>
          <w:szCs w:val="26"/>
        </w:rPr>
        <w:t xml:space="preserve">, </w:t>
      </w:r>
    </w:p>
    <w:p w14:paraId="4C159175" w14:textId="77E0382D" w:rsidR="00BA1B9F" w:rsidRPr="0090275F" w:rsidRDefault="00BA1B9F" w:rsidP="00BA1B9F">
      <w:pPr>
        <w:pStyle w:val="PBSSubHead"/>
        <w:rPr>
          <w:szCs w:val="26"/>
        </w:rPr>
      </w:pPr>
      <w:r>
        <w:rPr>
          <w:szCs w:val="26"/>
        </w:rPr>
        <w:t>Premiering</w:t>
      </w:r>
      <w:r w:rsidRPr="0090275F">
        <w:rPr>
          <w:szCs w:val="26"/>
        </w:rPr>
        <w:t xml:space="preserve"> in </w:t>
      </w:r>
      <w:r w:rsidR="00FE0311" w:rsidRPr="00FE0311">
        <w:rPr>
          <w:szCs w:val="26"/>
        </w:rPr>
        <w:t>August 2015</w:t>
      </w:r>
    </w:p>
    <w:p w14:paraId="727A0B12" w14:textId="77777777" w:rsidR="00842F03" w:rsidRPr="0090275F" w:rsidRDefault="00842F03" w:rsidP="00842F03">
      <w:pPr>
        <w:autoSpaceDE w:val="0"/>
        <w:autoSpaceDN w:val="0"/>
        <w:adjustRightInd w:val="0"/>
        <w:ind w:right="50"/>
      </w:pPr>
    </w:p>
    <w:tbl>
      <w:tblPr>
        <w:tblpPr w:leftFromText="180" w:rightFromText="180" w:vertAnchor="text" w:tblpY="1"/>
        <w:tblOverlap w:val="never"/>
        <w:tblW w:w="0" w:type="auto"/>
        <w:tblLook w:val="01E0" w:firstRow="1" w:lastRow="1" w:firstColumn="1" w:lastColumn="1" w:noHBand="0" w:noVBand="0"/>
      </w:tblPr>
      <w:tblGrid>
        <w:gridCol w:w="4423"/>
      </w:tblGrid>
      <w:tr w:rsidR="00842F03" w:rsidRPr="0090275F" w14:paraId="71F8FD46" w14:textId="77777777" w:rsidTr="008C2A53">
        <w:trPr>
          <w:trHeight w:val="1283"/>
        </w:trPr>
        <w:tc>
          <w:tcPr>
            <w:tcW w:w="4423" w:type="dxa"/>
            <w:shd w:val="clear" w:color="auto" w:fill="auto"/>
          </w:tcPr>
          <w:p w14:paraId="4F079C03" w14:textId="77777777" w:rsidR="00842F03" w:rsidRPr="00FE0311" w:rsidRDefault="003E2AEE" w:rsidP="00116542">
            <w:pPr>
              <w:keepNext/>
              <w:keepLines/>
              <w:spacing w:before="200"/>
              <w:outlineLvl w:val="8"/>
              <w:rPr>
                <w:i/>
              </w:rPr>
            </w:pPr>
            <w:r w:rsidRPr="00FE0311">
              <w:rPr>
                <w:i/>
                <w:noProof/>
              </w:rPr>
              <w:drawing>
                <wp:inline distT="0" distB="0" distL="0" distR="0" wp14:anchorId="6114F0F0" wp14:editId="77A94240">
                  <wp:extent cx="2624455" cy="174693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4455" cy="1746933"/>
                          </a:xfrm>
                          <a:prstGeom prst="rect">
                            <a:avLst/>
                          </a:prstGeom>
                          <a:noFill/>
                          <a:ln>
                            <a:noFill/>
                          </a:ln>
                        </pic:spPr>
                      </pic:pic>
                    </a:graphicData>
                  </a:graphic>
                </wp:inline>
              </w:drawing>
            </w:r>
          </w:p>
        </w:tc>
      </w:tr>
      <w:tr w:rsidR="00842F03" w:rsidRPr="0090275F" w14:paraId="7D9DB365" w14:textId="77777777" w:rsidTr="008C2A53">
        <w:trPr>
          <w:trHeight w:val="507"/>
        </w:trPr>
        <w:tc>
          <w:tcPr>
            <w:tcW w:w="4423" w:type="dxa"/>
            <w:shd w:val="clear" w:color="auto" w:fill="auto"/>
          </w:tcPr>
          <w:p w14:paraId="1A74AC82" w14:textId="77777777" w:rsidR="00AA7354" w:rsidRPr="00051260" w:rsidRDefault="004161A1" w:rsidP="00051260">
            <w:pPr>
              <w:pStyle w:val="NoSpacing"/>
              <w:rPr>
                <w:i/>
                <w:sz w:val="18"/>
                <w:szCs w:val="18"/>
              </w:rPr>
            </w:pPr>
            <w:r w:rsidRPr="00051260">
              <w:rPr>
                <w:i/>
                <w:sz w:val="18"/>
                <w:szCs w:val="18"/>
              </w:rPr>
              <w:t>Shown:</w:t>
            </w:r>
            <w:r w:rsidR="00AA7354" w:rsidRPr="00051260">
              <w:rPr>
                <w:i/>
                <w:sz w:val="18"/>
                <w:szCs w:val="18"/>
              </w:rPr>
              <w:t xml:space="preserve"> </w:t>
            </w:r>
            <w:r w:rsidR="00C22231" w:rsidRPr="00051260">
              <w:rPr>
                <w:i/>
                <w:sz w:val="18"/>
                <w:szCs w:val="18"/>
              </w:rPr>
              <w:t>Anne Reid</w:t>
            </w:r>
            <w:r w:rsidRPr="00051260">
              <w:rPr>
                <w:i/>
                <w:sz w:val="18"/>
                <w:szCs w:val="18"/>
              </w:rPr>
              <w:t xml:space="preserve"> and</w:t>
            </w:r>
            <w:r w:rsidR="00C22231" w:rsidRPr="00051260">
              <w:rPr>
                <w:i/>
                <w:sz w:val="18"/>
                <w:szCs w:val="18"/>
              </w:rPr>
              <w:t xml:space="preserve"> Derek Jacob</w:t>
            </w:r>
            <w:r w:rsidRPr="00051260">
              <w:rPr>
                <w:i/>
                <w:sz w:val="18"/>
                <w:szCs w:val="18"/>
              </w:rPr>
              <w:t xml:space="preserve">i </w:t>
            </w:r>
          </w:p>
          <w:p w14:paraId="78194CA1" w14:textId="37C950A0" w:rsidR="00842F03" w:rsidRPr="00FE0311" w:rsidRDefault="00C22231" w:rsidP="00051260">
            <w:pPr>
              <w:pStyle w:val="NoSpacing"/>
            </w:pPr>
            <w:r w:rsidRPr="00051260">
              <w:rPr>
                <w:i/>
                <w:sz w:val="18"/>
                <w:szCs w:val="18"/>
              </w:rPr>
              <w:t xml:space="preserve">Credit: </w:t>
            </w:r>
            <w:r w:rsidR="004161A1" w:rsidRPr="00051260">
              <w:rPr>
                <w:i/>
                <w:sz w:val="18"/>
                <w:szCs w:val="18"/>
              </w:rPr>
              <w:t xml:space="preserve">Ben </w:t>
            </w:r>
            <w:proofErr w:type="spellStart"/>
            <w:r w:rsidR="004161A1" w:rsidRPr="00051260">
              <w:rPr>
                <w:i/>
                <w:sz w:val="18"/>
                <w:szCs w:val="18"/>
              </w:rPr>
              <w:t>Blackall</w:t>
            </w:r>
            <w:proofErr w:type="spellEnd"/>
            <w:r w:rsidRPr="00051260">
              <w:rPr>
                <w:i/>
                <w:sz w:val="18"/>
                <w:szCs w:val="18"/>
              </w:rPr>
              <w:t>/</w:t>
            </w:r>
            <w:r w:rsidR="004161A1" w:rsidRPr="00051260">
              <w:rPr>
                <w:i/>
                <w:sz w:val="18"/>
                <w:szCs w:val="18"/>
              </w:rPr>
              <w:t>Red Production Company Ltd.</w:t>
            </w:r>
            <w:r w:rsidRPr="00051260">
              <w:rPr>
                <w:i/>
                <w:sz w:val="18"/>
                <w:szCs w:val="18"/>
              </w:rPr>
              <w:t>)</w:t>
            </w:r>
          </w:p>
        </w:tc>
      </w:tr>
    </w:tbl>
    <w:p w14:paraId="25F83416" w14:textId="337DF7E0" w:rsidR="00E05DA4" w:rsidRPr="00BB41A5" w:rsidRDefault="002B0FDA" w:rsidP="00E05DA4">
      <w:pPr>
        <w:autoSpaceDE w:val="0"/>
        <w:autoSpaceDN w:val="0"/>
        <w:adjustRightInd w:val="0"/>
        <w:ind w:right="50"/>
      </w:pPr>
      <w:r w:rsidRPr="00BB41A5">
        <w:rPr>
          <w:caps/>
        </w:rPr>
        <w:t xml:space="preserve">ARLINGTON, VA; </w:t>
      </w:r>
      <w:r w:rsidR="00BA1B9F" w:rsidRPr="00BB41A5">
        <w:rPr>
          <w:caps/>
        </w:rPr>
        <w:t xml:space="preserve">APRIL </w:t>
      </w:r>
      <w:r w:rsidR="0077279B">
        <w:rPr>
          <w:caps/>
        </w:rPr>
        <w:t>22</w:t>
      </w:r>
      <w:bookmarkStart w:id="0" w:name="_GoBack"/>
      <w:bookmarkEnd w:id="0"/>
      <w:r w:rsidR="00BA1B9F" w:rsidRPr="00BB41A5">
        <w:rPr>
          <w:caps/>
        </w:rPr>
        <w:t xml:space="preserve">, 2015 </w:t>
      </w:r>
      <w:r w:rsidR="00502995" w:rsidRPr="00BB41A5">
        <w:t xml:space="preserve">-- </w:t>
      </w:r>
      <w:r w:rsidR="00E05DA4" w:rsidRPr="00BB41A5">
        <w:t xml:space="preserve">BBC Worldwide North America Sales &amp; </w:t>
      </w:r>
      <w:r w:rsidR="00580261" w:rsidRPr="00BB41A5">
        <w:t xml:space="preserve">Co-productions </w:t>
      </w:r>
      <w:r w:rsidR="00E05DA4" w:rsidRPr="00BB41A5">
        <w:t xml:space="preserve">and PBS announced today that the critically acclaimed British drama </w:t>
      </w:r>
      <w:hyperlink r:id="rId10" w:history="1">
        <w:r w:rsidR="001E60C8" w:rsidRPr="00BB41A5">
          <w:rPr>
            <w:rStyle w:val="Hyperlink"/>
            <w:b/>
          </w:rPr>
          <w:t>LAST TANGO IN HALIFAX</w:t>
        </w:r>
      </w:hyperlink>
      <w:r w:rsidR="001E60C8" w:rsidRPr="00BB41A5">
        <w:t xml:space="preserve"> </w:t>
      </w:r>
      <w:r w:rsidR="00E05DA4" w:rsidRPr="00BB41A5">
        <w:t>will return for a third season in the U.S., premiering June 28</w:t>
      </w:r>
      <w:r w:rsidR="000F1B43" w:rsidRPr="00BB41A5">
        <w:t>,</w:t>
      </w:r>
      <w:r w:rsidR="00E05DA4" w:rsidRPr="00BB41A5">
        <w:t xml:space="preserve"> 2015, at 8:00 p.m. ET on PBS. </w:t>
      </w:r>
      <w:r w:rsidR="001A05B5" w:rsidRPr="00BB41A5">
        <w:t xml:space="preserve">The six-part series leads into the second episode of </w:t>
      </w:r>
      <w:r w:rsidR="003A1CB6" w:rsidRPr="00BB41A5">
        <w:t xml:space="preserve">the </w:t>
      </w:r>
      <w:hyperlink r:id="rId11" w:history="1">
        <w:r w:rsidR="001A05B5" w:rsidRPr="00BB41A5">
          <w:rPr>
            <w:rStyle w:val="Hyperlink"/>
          </w:rPr>
          <w:t>MASTERPIECE</w:t>
        </w:r>
      </w:hyperlink>
      <w:r w:rsidR="001A05B5" w:rsidRPr="00BB41A5">
        <w:t xml:space="preserve"> romantic drama </w:t>
      </w:r>
      <w:r w:rsidR="00AA7354" w:rsidRPr="00BB41A5">
        <w:t>POLDARK</w:t>
      </w:r>
      <w:r w:rsidR="001A05B5" w:rsidRPr="00BB41A5">
        <w:t xml:space="preserve"> and the second episode of </w:t>
      </w:r>
      <w:r w:rsidR="00FE0311" w:rsidRPr="00BB41A5">
        <w:t xml:space="preserve"> </w:t>
      </w:r>
      <w:r w:rsidR="003A1CB6" w:rsidRPr="00BB41A5">
        <w:t>“</w:t>
      </w:r>
      <w:r w:rsidR="00FE0311" w:rsidRPr="00BB41A5">
        <w:t xml:space="preserve">The </w:t>
      </w:r>
      <w:r w:rsidR="003A1CB6" w:rsidRPr="00BB41A5">
        <w:t>Crimson Field,”</w:t>
      </w:r>
      <w:r w:rsidR="001A05B5" w:rsidRPr="00BB41A5">
        <w:t xml:space="preserve"> continuing PBS’ role as the </w:t>
      </w:r>
      <w:r w:rsidR="00FE0311" w:rsidRPr="00BB41A5">
        <w:t xml:space="preserve">home </w:t>
      </w:r>
      <w:r w:rsidR="001A05B5" w:rsidRPr="00BB41A5">
        <w:t>for drama</w:t>
      </w:r>
      <w:r w:rsidR="00FE0311" w:rsidRPr="00BB41A5">
        <w:t xml:space="preserve"> on Sunday nights</w:t>
      </w:r>
      <w:r w:rsidR="001A05B5" w:rsidRPr="00BB41A5">
        <w:t>.</w:t>
      </w:r>
    </w:p>
    <w:p w14:paraId="3DF2F65A" w14:textId="77777777" w:rsidR="00E05DA4" w:rsidRPr="00BB41A5" w:rsidRDefault="00E05DA4" w:rsidP="00E05DA4">
      <w:pPr>
        <w:autoSpaceDE w:val="0"/>
        <w:autoSpaceDN w:val="0"/>
        <w:adjustRightInd w:val="0"/>
        <w:ind w:right="50"/>
      </w:pPr>
    </w:p>
    <w:p w14:paraId="2CE1A3AD" w14:textId="3CF4DCA0" w:rsidR="00D00A29" w:rsidRPr="00BB41A5" w:rsidRDefault="00E05DA4" w:rsidP="00E05DA4">
      <w:pPr>
        <w:autoSpaceDE w:val="0"/>
        <w:autoSpaceDN w:val="0"/>
        <w:adjustRightInd w:val="0"/>
        <w:ind w:right="50"/>
      </w:pPr>
      <w:r w:rsidRPr="00BB41A5">
        <w:t>Written by Sally Wainwright (</w:t>
      </w:r>
      <w:r w:rsidR="00AA7354">
        <w:t>“</w:t>
      </w:r>
      <w:r w:rsidRPr="00BB41A5">
        <w:t xml:space="preserve">Scott </w:t>
      </w:r>
      <w:r w:rsidR="00AA7354">
        <w:t>&amp;</w:t>
      </w:r>
      <w:r w:rsidR="00AA7354" w:rsidRPr="00BB41A5">
        <w:t xml:space="preserve"> </w:t>
      </w:r>
      <w:r w:rsidRPr="00BB41A5">
        <w:t>Bailey</w:t>
      </w:r>
      <w:r w:rsidR="00AA7354">
        <w:t>”</w:t>
      </w:r>
      <w:r w:rsidRPr="00BB41A5">
        <w:t xml:space="preserve"> “Unforgiven,” “At Home With the </w:t>
      </w:r>
      <w:proofErr w:type="spellStart"/>
      <w:r w:rsidRPr="00BB41A5">
        <w:t>Braithwaites</w:t>
      </w:r>
      <w:proofErr w:type="spellEnd"/>
      <w:r w:rsidRPr="00BB41A5">
        <w:t>”) and directed by Euros Lyn (“Black Mirror,” “Sherlock”) and Jill Robertson (</w:t>
      </w:r>
      <w:r w:rsidR="00AA7354">
        <w:t>“</w:t>
      </w:r>
      <w:r w:rsidRPr="00BB41A5">
        <w:t>Law &amp; Order: UK</w:t>
      </w:r>
      <w:r w:rsidR="00AA7354">
        <w:t>”</w:t>
      </w:r>
      <w:r w:rsidRPr="00BB41A5">
        <w:t xml:space="preserve">), </w:t>
      </w:r>
      <w:r w:rsidRPr="00BB41A5">
        <w:rPr>
          <w:b/>
        </w:rPr>
        <w:t>LAST TANGO IN HALIFAX</w:t>
      </w:r>
      <w:r w:rsidRPr="00BB41A5">
        <w:t xml:space="preserve"> tells the story of </w:t>
      </w:r>
      <w:r w:rsidR="00AA7354" w:rsidRPr="00BB41A5">
        <w:t>love</w:t>
      </w:r>
      <w:r w:rsidR="00AA7354">
        <w:t>-</w:t>
      </w:r>
      <w:r w:rsidRPr="00BB41A5">
        <w:t xml:space="preserve">struck septuagenarians Alan (Jacobi) and Celia (Anne Reid) who rediscover their love for each other later in life — 60 years, in fact, after they first met. The heart-warming series, which was </w:t>
      </w:r>
      <w:r w:rsidR="00563C47" w:rsidRPr="00BB41A5">
        <w:t>rated</w:t>
      </w:r>
      <w:r w:rsidRPr="00BB41A5">
        <w:t xml:space="preserve"> “</w:t>
      </w:r>
      <w:r w:rsidR="0060306E" w:rsidRPr="00BB41A5">
        <w:t>utterly charming</w:t>
      </w:r>
      <w:r w:rsidRPr="00BB41A5">
        <w:t xml:space="preserve">” by </w:t>
      </w:r>
      <w:r w:rsidR="0060306E" w:rsidRPr="00BB41A5">
        <w:t>Buzzfeed</w:t>
      </w:r>
      <w:r w:rsidRPr="00BB41A5">
        <w:t>,</w:t>
      </w:r>
      <w:r w:rsidRPr="00BB41A5">
        <w:rPr>
          <w:color w:val="FF0000"/>
        </w:rPr>
        <w:t xml:space="preserve"> </w:t>
      </w:r>
      <w:r w:rsidRPr="00BB41A5">
        <w:t xml:space="preserve">was the BBC’s </w:t>
      </w:r>
      <w:r w:rsidR="00AA7354" w:rsidRPr="00BB41A5">
        <w:t>highest</w:t>
      </w:r>
      <w:r w:rsidR="00AA7354">
        <w:t>-</w:t>
      </w:r>
      <w:r w:rsidRPr="00BB41A5">
        <w:t>rat</w:t>
      </w:r>
      <w:r w:rsidR="003A1CB6" w:rsidRPr="00BB41A5">
        <w:t>ed</w:t>
      </w:r>
      <w:r w:rsidRPr="00BB41A5">
        <w:t xml:space="preserve"> new mid-week drama of 2012, regularly attracting more than seven million viewers with its captivating mix of effervescent humor and moving drama. Made by Red Production Company for the BBC, </w:t>
      </w:r>
      <w:r w:rsidRPr="00BB41A5">
        <w:rPr>
          <w:b/>
        </w:rPr>
        <w:t xml:space="preserve">LAST TANGO IN HALIFAX </w:t>
      </w:r>
      <w:r w:rsidRPr="00BB41A5">
        <w:t>is produced by Karen Lewis</w:t>
      </w:r>
      <w:r w:rsidR="00AA7354">
        <w:t>,</w:t>
      </w:r>
      <w:r w:rsidRPr="00BB41A5">
        <w:t xml:space="preserve"> with Nicola </w:t>
      </w:r>
      <w:proofErr w:type="spellStart"/>
      <w:r w:rsidRPr="00BB41A5">
        <w:t>Shindler</w:t>
      </w:r>
      <w:proofErr w:type="spellEnd"/>
      <w:r w:rsidRPr="00BB41A5">
        <w:t>, Sally Wainwright and Matthew Read as the executive producers.</w:t>
      </w:r>
    </w:p>
    <w:p w14:paraId="6750FA8A" w14:textId="77777777" w:rsidR="00D00A29" w:rsidRPr="00BB41A5" w:rsidRDefault="00D00A29" w:rsidP="00E05DA4">
      <w:pPr>
        <w:autoSpaceDE w:val="0"/>
        <w:autoSpaceDN w:val="0"/>
        <w:adjustRightInd w:val="0"/>
        <w:ind w:right="50"/>
      </w:pPr>
    </w:p>
    <w:p w14:paraId="28A8600B" w14:textId="220DF0A5" w:rsidR="009D48AD" w:rsidRPr="00BB41A5" w:rsidRDefault="00AA7354" w:rsidP="00E05DA4">
      <w:pPr>
        <w:autoSpaceDE w:val="0"/>
        <w:autoSpaceDN w:val="0"/>
        <w:adjustRightInd w:val="0"/>
        <w:ind w:right="50"/>
      </w:pPr>
      <w:r>
        <w:t>As t</w:t>
      </w:r>
      <w:r w:rsidRPr="00BB41A5">
        <w:t xml:space="preserve">he </w:t>
      </w:r>
      <w:r w:rsidR="00E05DA4" w:rsidRPr="00BB41A5">
        <w:t>series returns</w:t>
      </w:r>
      <w:r>
        <w:t>,</w:t>
      </w:r>
      <w:r w:rsidR="009D48AD" w:rsidRPr="00BB41A5">
        <w:t xml:space="preserve"> Celia and Alan </w:t>
      </w:r>
      <w:r>
        <w:t xml:space="preserve">are </w:t>
      </w:r>
      <w:r w:rsidR="009D48AD" w:rsidRPr="00BB41A5">
        <w:t>planning to make the most of their time together when a surprise visitor stops them in their tracks. Caroline and Kate settle into married life and look forward to motherhood, Kate begins her third trimester and a devastating event shocks everyone. Old habits come back to haunt Gillian as she grapples with following her head over her heart.</w:t>
      </w:r>
    </w:p>
    <w:p w14:paraId="5E794CA7" w14:textId="2F623AED" w:rsidR="009D48AD" w:rsidRPr="00BB41A5" w:rsidRDefault="009D48AD" w:rsidP="00E05DA4">
      <w:pPr>
        <w:autoSpaceDE w:val="0"/>
        <w:autoSpaceDN w:val="0"/>
        <w:adjustRightInd w:val="0"/>
        <w:ind w:right="50"/>
      </w:pPr>
    </w:p>
    <w:p w14:paraId="6E7E8785" w14:textId="04358346" w:rsidR="00E05DA4" w:rsidRPr="00BB41A5" w:rsidRDefault="008D5C6A" w:rsidP="00E05DA4">
      <w:pPr>
        <w:autoSpaceDE w:val="0"/>
        <w:autoSpaceDN w:val="0"/>
        <w:adjustRightInd w:val="0"/>
        <w:ind w:right="50"/>
      </w:pPr>
      <w:r w:rsidRPr="00BB41A5">
        <w:lastRenderedPageBreak/>
        <w:t>“</w:t>
      </w:r>
      <w:r w:rsidR="00E05DA4" w:rsidRPr="00BB41A5">
        <w:rPr>
          <w:b/>
        </w:rPr>
        <w:t>LAST TANGO IN HALIFAX</w:t>
      </w:r>
      <w:r w:rsidR="00694356" w:rsidRPr="00BB41A5">
        <w:t xml:space="preserve"> </w:t>
      </w:r>
      <w:r w:rsidR="00291DF9" w:rsidRPr="00BB41A5">
        <w:t xml:space="preserve">continues to surprise viewers with exciting </w:t>
      </w:r>
      <w:r w:rsidR="00694356" w:rsidRPr="00BB41A5">
        <w:t>storylines</w:t>
      </w:r>
      <w:r w:rsidR="00291DF9" w:rsidRPr="00BB41A5">
        <w:t xml:space="preserve"> and funny anecdotes</w:t>
      </w:r>
      <w:r w:rsidR="00E05DA4" w:rsidRPr="00BB41A5">
        <w:t>,” said Beth Hoppe, Chief Programming Executive and General Manager, General Audience Programming, PBS. “We are excited to</w:t>
      </w:r>
      <w:r w:rsidR="00F86724" w:rsidRPr="00BB41A5">
        <w:t xml:space="preserve"> continue our relationship with Red Production and the BBC with another season of</w:t>
      </w:r>
      <w:r w:rsidR="00E05DA4" w:rsidRPr="00BB41A5">
        <w:t xml:space="preserve"> Alan and Cel</w:t>
      </w:r>
      <w:r w:rsidR="00BE1C63" w:rsidRPr="00BB41A5">
        <w:t>ia</w:t>
      </w:r>
      <w:r w:rsidR="00E05DA4" w:rsidRPr="00BB41A5">
        <w:t xml:space="preserve">.” </w:t>
      </w:r>
    </w:p>
    <w:p w14:paraId="197AA6EB" w14:textId="77777777" w:rsidR="00FE0311" w:rsidRPr="00BB41A5" w:rsidRDefault="00FE0311" w:rsidP="00E05DA4">
      <w:pPr>
        <w:autoSpaceDE w:val="0"/>
        <w:autoSpaceDN w:val="0"/>
        <w:adjustRightInd w:val="0"/>
        <w:ind w:right="50"/>
      </w:pPr>
    </w:p>
    <w:p w14:paraId="11623780" w14:textId="2208DF55" w:rsidR="00FE0311" w:rsidRPr="00BB41A5" w:rsidRDefault="008D5C6A" w:rsidP="00E05DA4">
      <w:pPr>
        <w:autoSpaceDE w:val="0"/>
        <w:autoSpaceDN w:val="0"/>
        <w:adjustRightInd w:val="0"/>
        <w:ind w:right="50"/>
      </w:pPr>
      <w:r w:rsidRPr="00BB41A5">
        <w:t xml:space="preserve">”The viewer response to </w:t>
      </w:r>
      <w:r w:rsidRPr="00051260">
        <w:rPr>
          <w:b/>
        </w:rPr>
        <w:t>LAST TANGO IN HALIFAX</w:t>
      </w:r>
      <w:r w:rsidR="00BE019E" w:rsidRPr="00BB41A5">
        <w:t xml:space="preserve"> on PBS,</w:t>
      </w:r>
      <w:r w:rsidRPr="00BB41A5">
        <w:t xml:space="preserve"> </w:t>
      </w:r>
      <w:r w:rsidR="00BE019E" w:rsidRPr="00BB41A5">
        <w:t xml:space="preserve">our </w:t>
      </w:r>
      <w:r w:rsidR="00AA7354" w:rsidRPr="00BB41A5">
        <w:t>long</w:t>
      </w:r>
      <w:r w:rsidR="00AA7354">
        <w:t>-</w:t>
      </w:r>
      <w:r w:rsidR="00BE019E" w:rsidRPr="00BB41A5">
        <w:t xml:space="preserve">standing partner on comedy and dramas, </w:t>
      </w:r>
      <w:r w:rsidRPr="00BB41A5">
        <w:t>has been wonderful and we’re looking forward to a successful third season</w:t>
      </w:r>
      <w:r w:rsidR="00AA7354">
        <w:t>,”</w:t>
      </w:r>
      <w:r w:rsidRPr="00BB41A5">
        <w:t xml:space="preserve"> said Matt Forde</w:t>
      </w:r>
      <w:r w:rsidR="008F3375">
        <w:t xml:space="preserve">, EVP, Sales &amp; Co-productions, </w:t>
      </w:r>
      <w:r w:rsidRPr="00BB41A5">
        <w:t xml:space="preserve">BBC Worldwide North America. </w:t>
      </w:r>
    </w:p>
    <w:p w14:paraId="0721E5E4" w14:textId="77777777" w:rsidR="00E05DA4" w:rsidRPr="00BB41A5" w:rsidRDefault="00E05DA4" w:rsidP="00E05DA4">
      <w:pPr>
        <w:autoSpaceDE w:val="0"/>
        <w:autoSpaceDN w:val="0"/>
        <w:adjustRightInd w:val="0"/>
        <w:ind w:right="50"/>
      </w:pPr>
    </w:p>
    <w:p w14:paraId="3A7D16F2" w14:textId="78858182" w:rsidR="002864A6" w:rsidRPr="00BB41A5" w:rsidRDefault="002864A6" w:rsidP="002864A6">
      <w:pPr>
        <w:autoSpaceDE w:val="0"/>
        <w:autoSpaceDN w:val="0"/>
        <w:adjustRightInd w:val="0"/>
        <w:ind w:right="50"/>
      </w:pPr>
      <w:r w:rsidRPr="00BB41A5">
        <w:t>In addition to Jacobi (</w:t>
      </w:r>
      <w:r w:rsidRPr="00BB41A5">
        <w:rPr>
          <w:i/>
        </w:rPr>
        <w:t>The King’s Speech</w:t>
      </w:r>
      <w:r w:rsidRPr="00BB41A5">
        <w:t xml:space="preserve">, “The Borgias,” </w:t>
      </w:r>
      <w:r w:rsidRPr="00BB41A5">
        <w:rPr>
          <w:i/>
        </w:rPr>
        <w:t>My Week With Marilyn</w:t>
      </w:r>
      <w:r w:rsidRPr="00BB41A5">
        <w:t xml:space="preserve">) and Reid (“Upstairs, Downstairs,” “Marchlands”), </w:t>
      </w:r>
      <w:r w:rsidRPr="00BB41A5">
        <w:rPr>
          <w:b/>
        </w:rPr>
        <w:t>LAST TANGO IN HALIFAX</w:t>
      </w:r>
      <w:r w:rsidRPr="00BB41A5">
        <w:t xml:space="preserve"> features Sarah Lancashire (“Five Daughters,” “Wuthering Heights,” “Inspector George Gently”) as Caroline, Nicola Walker (“Inside Men,” “Spooks,” “Being Human”) as Gillian, Tony Gardner (“Fresh Meat,” “My Parents Are Aliens”) as John, Dean Andrews (“Life </w:t>
      </w:r>
      <w:r w:rsidR="00AA7354">
        <w:t>o</w:t>
      </w:r>
      <w:r w:rsidR="00AA7354" w:rsidRPr="00BB41A5">
        <w:t xml:space="preserve">n </w:t>
      </w:r>
      <w:r w:rsidRPr="00BB41A5">
        <w:t xml:space="preserve">Mars,” “Ashes </w:t>
      </w:r>
      <w:r w:rsidR="00AA7354">
        <w:t>t</w:t>
      </w:r>
      <w:r w:rsidR="00AA7354" w:rsidRPr="00BB41A5">
        <w:t xml:space="preserve">o </w:t>
      </w:r>
      <w:r w:rsidRPr="00BB41A5">
        <w:t xml:space="preserve">Ashes,” “Marchlands”) as Robbie, Nina </w:t>
      </w:r>
      <w:proofErr w:type="spellStart"/>
      <w:r w:rsidRPr="00BB41A5">
        <w:t>Sosanya</w:t>
      </w:r>
      <w:proofErr w:type="spellEnd"/>
      <w:r w:rsidRPr="00BB41A5">
        <w:t xml:space="preserve"> (“Silk,” “Five Days,” “Hustle”) as Kate, </w:t>
      </w:r>
      <w:proofErr w:type="spellStart"/>
      <w:r w:rsidRPr="00BB41A5">
        <w:t>Ronni</w:t>
      </w:r>
      <w:proofErr w:type="spellEnd"/>
      <w:r w:rsidRPr="00BB41A5">
        <w:t xml:space="preserve"> </w:t>
      </w:r>
      <w:proofErr w:type="spellStart"/>
      <w:r w:rsidRPr="00BB41A5">
        <w:t>Ancona</w:t>
      </w:r>
      <w:proofErr w:type="spellEnd"/>
      <w:r w:rsidRPr="00BB41A5">
        <w:t xml:space="preserve"> (“Skins,” “Big Impression”) as Judith and Josh Bolt (“Shameless,” </w:t>
      </w:r>
      <w:r w:rsidRPr="00BB41A5">
        <w:rPr>
          <w:i/>
        </w:rPr>
        <w:t>Nowhere Boy</w:t>
      </w:r>
      <w:r w:rsidRPr="00BB41A5">
        <w:t>) as Raff.</w:t>
      </w:r>
    </w:p>
    <w:p w14:paraId="6BE627D0" w14:textId="77777777" w:rsidR="00046B6E" w:rsidRPr="00BB41A5" w:rsidRDefault="00046B6E" w:rsidP="002864A6">
      <w:pPr>
        <w:autoSpaceDE w:val="0"/>
        <w:autoSpaceDN w:val="0"/>
        <w:adjustRightInd w:val="0"/>
        <w:ind w:right="50"/>
        <w:rPr>
          <w:color w:val="FF0000"/>
        </w:rPr>
      </w:pPr>
    </w:p>
    <w:p w14:paraId="779257F6" w14:textId="77777777" w:rsidR="002B0FDA" w:rsidRPr="00BB41A5" w:rsidRDefault="002B0FDA" w:rsidP="00093C2C">
      <w:r w:rsidRPr="00BB41A5">
        <w:t xml:space="preserve">Full episodes of </w:t>
      </w:r>
      <w:r w:rsidRPr="00BB41A5">
        <w:rPr>
          <w:b/>
        </w:rPr>
        <w:t>LAST TANGO IN HALIFAX</w:t>
      </w:r>
      <w:r w:rsidRPr="00BB41A5">
        <w:t xml:space="preserve"> will be available for viewing on the PBS Video Portal for a limited time after each national broadcast.</w:t>
      </w:r>
    </w:p>
    <w:p w14:paraId="44456CE1" w14:textId="77777777" w:rsidR="002864A6" w:rsidRPr="00BB41A5" w:rsidRDefault="002864A6" w:rsidP="00F9342E"/>
    <w:p w14:paraId="366EDEF6" w14:textId="259422DE" w:rsidR="001B0FBE" w:rsidRPr="00BB41A5" w:rsidRDefault="001B0FBE" w:rsidP="001B0FBE">
      <w:pPr>
        <w:rPr>
          <w:bCs/>
        </w:rPr>
      </w:pPr>
      <w:r w:rsidRPr="00BB41A5">
        <w:rPr>
          <w:rStyle w:val="Strong"/>
          <w:bCs/>
          <w:bdr w:val="none" w:sz="0" w:space="0" w:color="auto" w:frame="1"/>
        </w:rPr>
        <w:t>About PBS</w:t>
      </w:r>
      <w:r w:rsidRPr="00BB41A5">
        <w:rPr>
          <w:shd w:val="clear" w:color="auto" w:fill="FFFFFF"/>
        </w:rPr>
        <w:br/>
      </w:r>
      <w:r w:rsidR="00051260">
        <w:fldChar w:fldCharType="begin"/>
      </w:r>
      <w:r w:rsidR="00051260">
        <w:instrText xml:space="preserve"> HYPERLINK "http://www.pbs.org/" \t "_blank" </w:instrText>
      </w:r>
      <w:r w:rsidR="00051260">
        <w:fldChar w:fldCharType="separate"/>
      </w:r>
      <w:r w:rsidR="005627A4" w:rsidRPr="00BB41A5">
        <w:rPr>
          <w:rStyle w:val="Hyperlink"/>
          <w:bCs/>
        </w:rPr>
        <w:t>PBS</w:t>
      </w:r>
      <w:r w:rsidR="00051260">
        <w:rPr>
          <w:rStyle w:val="Hyperlink"/>
          <w:bCs/>
        </w:rPr>
        <w:fldChar w:fldCharType="end"/>
      </w:r>
      <w:r w:rsidR="005627A4" w:rsidRPr="00BB41A5">
        <w:rPr>
          <w:bCs/>
        </w:rPr>
        <w:t>, with over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5627A4" w:rsidRPr="00051260">
        <w:rPr>
          <w:bCs/>
          <w:vertAlign w:val="superscript"/>
        </w:rPr>
        <w:t>th</w:t>
      </w:r>
      <w:r w:rsidR="005627A4" w:rsidRPr="00BB41A5">
        <w:rPr>
          <w:bCs/>
        </w:rPr>
        <w:t xml:space="preserve"> grade turn to PBS for digital content and services that help bring classroom lessons to life. PBS’ premier children’s TV programming and its website, </w:t>
      </w:r>
      <w:r w:rsidR="00051260">
        <w:fldChar w:fldCharType="begin"/>
      </w:r>
      <w:r w:rsidR="00051260">
        <w:instrText xml:space="preserve"> HYPERLINK "http://www.pbskids.org/" \t "_blank" </w:instrText>
      </w:r>
      <w:r w:rsidR="00051260">
        <w:fldChar w:fldCharType="separate"/>
      </w:r>
      <w:r w:rsidR="005627A4" w:rsidRPr="00BB41A5">
        <w:rPr>
          <w:rStyle w:val="Hyperlink"/>
          <w:bCs/>
        </w:rPr>
        <w:t>pbskids.org</w:t>
      </w:r>
      <w:r w:rsidR="00051260">
        <w:rPr>
          <w:rStyle w:val="Hyperlink"/>
          <w:bCs/>
        </w:rPr>
        <w:fldChar w:fldCharType="end"/>
      </w:r>
      <w:r w:rsidR="005627A4" w:rsidRPr="00BB41A5">
        <w:rPr>
          <w:bCs/>
        </w:rPr>
        <w:t xml:space="preserve">, are parents’ and teachers’ most trusted partners in inspiring and nurturing curiosity and love of learning in children. More information about PBS is available at </w:t>
      </w:r>
      <w:r w:rsidR="00051260">
        <w:fldChar w:fldCharType="begin"/>
      </w:r>
      <w:r w:rsidR="00051260">
        <w:instrText xml:space="preserve"> HYPERLINK "http://www.pbs.org/" \t "_blank" </w:instrText>
      </w:r>
      <w:r w:rsidR="00051260">
        <w:fldChar w:fldCharType="separate"/>
      </w:r>
      <w:r w:rsidR="005627A4" w:rsidRPr="00BB41A5">
        <w:rPr>
          <w:rStyle w:val="Hyperlink"/>
          <w:bCs/>
        </w:rPr>
        <w:t>www.pbs.org</w:t>
      </w:r>
      <w:r w:rsidR="00051260">
        <w:rPr>
          <w:rStyle w:val="Hyperlink"/>
          <w:bCs/>
        </w:rPr>
        <w:fldChar w:fldCharType="end"/>
      </w:r>
      <w:r w:rsidR="005627A4" w:rsidRPr="00BB41A5">
        <w:rPr>
          <w:bCs/>
        </w:rPr>
        <w:t xml:space="preserve">, one of the leading dot-org websites on the Internet, or by following </w:t>
      </w:r>
      <w:r w:rsidR="00051260">
        <w:fldChar w:fldCharType="begin"/>
      </w:r>
      <w:r w:rsidR="00051260">
        <w:instrText xml:space="preserve"> HYPERLINK "http://www.twitter.com/pbs" \t "_blank" </w:instrText>
      </w:r>
      <w:r w:rsidR="00051260">
        <w:fldChar w:fldCharType="separate"/>
      </w:r>
      <w:r w:rsidR="005627A4" w:rsidRPr="00BB41A5">
        <w:rPr>
          <w:rStyle w:val="Hyperlink"/>
          <w:bCs/>
        </w:rPr>
        <w:t>PBS on Twitter</w:t>
      </w:r>
      <w:r w:rsidR="00051260">
        <w:rPr>
          <w:rStyle w:val="Hyperlink"/>
          <w:bCs/>
        </w:rPr>
        <w:fldChar w:fldCharType="end"/>
      </w:r>
      <w:r w:rsidR="005627A4" w:rsidRPr="00BB41A5">
        <w:rPr>
          <w:bCs/>
        </w:rPr>
        <w:t xml:space="preserve">, </w:t>
      </w:r>
      <w:r w:rsidR="00051260">
        <w:fldChar w:fldCharType="begin"/>
      </w:r>
      <w:r w:rsidR="00051260">
        <w:instrText xml:space="preserve"> HYPERLINK "http://www.facebook.com/pbs" \t "_blank" </w:instrText>
      </w:r>
      <w:r w:rsidR="00051260">
        <w:fldChar w:fldCharType="separate"/>
      </w:r>
      <w:r w:rsidR="005627A4" w:rsidRPr="00BB41A5">
        <w:rPr>
          <w:rStyle w:val="Hyperlink"/>
          <w:bCs/>
        </w:rPr>
        <w:t>Facebook</w:t>
      </w:r>
      <w:r w:rsidR="00051260">
        <w:rPr>
          <w:rStyle w:val="Hyperlink"/>
          <w:bCs/>
        </w:rPr>
        <w:fldChar w:fldCharType="end"/>
      </w:r>
      <w:r w:rsidR="005627A4" w:rsidRPr="00BB41A5">
        <w:rPr>
          <w:bCs/>
        </w:rPr>
        <w:t xml:space="preserve"> or through our </w:t>
      </w:r>
      <w:r w:rsidR="00051260">
        <w:fldChar w:fldCharType="begin"/>
      </w:r>
      <w:r w:rsidR="00051260">
        <w:instrText xml:space="preserve"> HYPERLINK "http://www.pbs.org/services/mobile/" \t "_blank" </w:instrText>
      </w:r>
      <w:r w:rsidR="00051260">
        <w:fldChar w:fldCharType="separate"/>
      </w:r>
      <w:r w:rsidR="005627A4" w:rsidRPr="00BB41A5">
        <w:rPr>
          <w:rStyle w:val="Hyperlink"/>
          <w:bCs/>
        </w:rPr>
        <w:t>apps for mobile devices</w:t>
      </w:r>
      <w:r w:rsidR="00051260">
        <w:rPr>
          <w:rStyle w:val="Hyperlink"/>
          <w:bCs/>
        </w:rPr>
        <w:fldChar w:fldCharType="end"/>
      </w:r>
      <w:r w:rsidR="005627A4" w:rsidRPr="00BB41A5">
        <w:rPr>
          <w:bCs/>
        </w:rPr>
        <w:t xml:space="preserve">. Specific program information and updates for press are available at </w:t>
      </w:r>
      <w:r w:rsidR="00051260">
        <w:fldChar w:fldCharType="begin"/>
      </w:r>
      <w:r w:rsidR="00051260">
        <w:instrText xml:space="preserve"> HYPERLINK "http://pressroom.pbs.org/" \t "_blank" </w:instrText>
      </w:r>
      <w:r w:rsidR="00051260">
        <w:fldChar w:fldCharType="separate"/>
      </w:r>
      <w:r w:rsidR="005627A4" w:rsidRPr="00BB41A5">
        <w:rPr>
          <w:rStyle w:val="Hyperlink"/>
          <w:bCs/>
        </w:rPr>
        <w:t>pbs.org/pressroom</w:t>
      </w:r>
      <w:r w:rsidR="00051260">
        <w:rPr>
          <w:rStyle w:val="Hyperlink"/>
          <w:bCs/>
        </w:rPr>
        <w:fldChar w:fldCharType="end"/>
      </w:r>
      <w:r w:rsidR="005627A4" w:rsidRPr="00BB41A5">
        <w:rPr>
          <w:bCs/>
        </w:rPr>
        <w:t xml:space="preserve"> or by following </w:t>
      </w:r>
      <w:r w:rsidR="00051260">
        <w:fldChar w:fldCharType="begin"/>
      </w:r>
      <w:r w:rsidR="00051260">
        <w:instrText xml:space="preserve"> HYPERLINK "http://www.twitter.com/pbspressroom" \t "_blank" </w:instrText>
      </w:r>
      <w:r w:rsidR="00051260">
        <w:fldChar w:fldCharType="separate"/>
      </w:r>
      <w:r w:rsidR="005627A4" w:rsidRPr="00BB41A5">
        <w:rPr>
          <w:rStyle w:val="Hyperlink"/>
          <w:bCs/>
        </w:rPr>
        <w:t>PBS Pressroom on Twitter</w:t>
      </w:r>
      <w:r w:rsidR="00051260">
        <w:rPr>
          <w:rStyle w:val="Hyperlink"/>
          <w:bCs/>
        </w:rPr>
        <w:fldChar w:fldCharType="end"/>
      </w:r>
      <w:r w:rsidR="005627A4" w:rsidRPr="00BB41A5">
        <w:rPr>
          <w:bCs/>
        </w:rPr>
        <w:t>.</w:t>
      </w:r>
    </w:p>
    <w:p w14:paraId="61A9A429" w14:textId="77777777" w:rsidR="00580261" w:rsidRPr="00BB41A5" w:rsidRDefault="00580261" w:rsidP="001B0FBE">
      <w:pPr>
        <w:rPr>
          <w:rStyle w:val="apple-style-span"/>
          <w:shd w:val="clear" w:color="auto" w:fill="FFFFFF"/>
        </w:rPr>
      </w:pPr>
    </w:p>
    <w:p w14:paraId="65FB927D" w14:textId="34C64F37" w:rsidR="00580261" w:rsidRPr="00BB41A5" w:rsidRDefault="00580261" w:rsidP="00580261">
      <w:pPr>
        <w:autoSpaceDE w:val="0"/>
        <w:autoSpaceDN w:val="0"/>
        <w:adjustRightInd w:val="0"/>
        <w:ind w:right="50"/>
        <w:rPr>
          <w:b/>
        </w:rPr>
      </w:pPr>
      <w:r w:rsidRPr="00BB41A5">
        <w:rPr>
          <w:b/>
        </w:rPr>
        <w:t>About BBC Worldwide North America</w:t>
      </w:r>
    </w:p>
    <w:p w14:paraId="7F2FA3BE" w14:textId="48225CCF" w:rsidR="00580261" w:rsidRPr="00BB41A5" w:rsidRDefault="00580261" w:rsidP="00580261">
      <w:pPr>
        <w:autoSpaceDE w:val="0"/>
        <w:autoSpaceDN w:val="0"/>
        <w:adjustRightInd w:val="0"/>
        <w:ind w:right="50"/>
      </w:pPr>
      <w:r w:rsidRPr="00BB41A5">
        <w:t xml:space="preserve">BBC Worldwide is the main commercial arm and a </w:t>
      </w:r>
      <w:proofErr w:type="gramStart"/>
      <w:r w:rsidRPr="00BB41A5">
        <w:t>wholly-owned</w:t>
      </w:r>
      <w:proofErr w:type="gramEnd"/>
      <w:r w:rsidRPr="00BB41A5">
        <w:t xml:space="preserve"> subsidiary of the British Broadcasting Corporation (BBC) operating in the U.S. and Canada. The company exists to maximize the value of the BBC’s assets for the benefit of the UK license payer and invests in public service programming in return for rights. The company operates channels, a production arm, consumer products and a digital business, in addition to handling sales </w:t>
      </w:r>
      <w:r w:rsidR="00AA7354">
        <w:t>and</w:t>
      </w:r>
      <w:r w:rsidR="00AA7354" w:rsidRPr="00BB41A5">
        <w:t xml:space="preserve"> </w:t>
      </w:r>
      <w:r w:rsidRPr="00BB41A5">
        <w:t xml:space="preserve">co-productions. Under these businesses fall two key brands in the U.S. – digital cable channel BBC AMERICA and BBC Worldwide Productions, the production arm responsible for the smash hit </w:t>
      </w:r>
      <w:r w:rsidR="00AA7354">
        <w:t>“</w:t>
      </w:r>
      <w:r w:rsidRPr="00BB41A5">
        <w:t>Dancing with the Stars.</w:t>
      </w:r>
      <w:r w:rsidR="00AA7354">
        <w:t>”</w:t>
      </w:r>
    </w:p>
    <w:p w14:paraId="03C3DE23" w14:textId="77777777" w:rsidR="001B0FBE" w:rsidRPr="00BB41A5" w:rsidRDefault="001B0FBE" w:rsidP="001B0FBE">
      <w:pPr>
        <w:autoSpaceDE w:val="0"/>
        <w:autoSpaceDN w:val="0"/>
        <w:adjustRightInd w:val="0"/>
        <w:ind w:right="50"/>
      </w:pPr>
    </w:p>
    <w:p w14:paraId="0C2D9951" w14:textId="77777777" w:rsidR="00E329B6" w:rsidRPr="00BB41A5" w:rsidRDefault="00E329B6" w:rsidP="00E329B6">
      <w:pPr>
        <w:rPr>
          <w:b/>
        </w:rPr>
      </w:pPr>
      <w:r w:rsidRPr="00BB41A5">
        <w:rPr>
          <w:b/>
        </w:rPr>
        <w:t>About Red Production Company</w:t>
      </w:r>
    </w:p>
    <w:p w14:paraId="4C5F7F88" w14:textId="7138B7FD" w:rsidR="00E329B6" w:rsidRPr="00BB41A5" w:rsidRDefault="00E329B6" w:rsidP="00E329B6">
      <w:r w:rsidRPr="00BB41A5">
        <w:t>Red Production Company is one of the UK’s leading independent drama producers. Since 1998</w:t>
      </w:r>
      <w:r w:rsidR="00AA7354">
        <w:t>,</w:t>
      </w:r>
      <w:r w:rsidRPr="00BB41A5">
        <w:t xml:space="preserve"> Red has worked with the UK’s leading writers including Russell T Davies, Paul Abbott and Sally Wainwright on productions such as “Queer as Folk” (C4), “Clocking Off” (BBC1), “Bob &amp; Rose” (ITV), “Scott &amp; Bailey” (ITV), “Hit &amp; Miss” (Sky Living) and “Last Tango in Halifax” (BBC1). For more information</w:t>
      </w:r>
      <w:r w:rsidR="000A2186">
        <w:t>,</w:t>
      </w:r>
      <w:r w:rsidRPr="00BB41A5">
        <w:t xml:space="preserve"> visit </w:t>
      </w:r>
      <w:hyperlink r:id="rId12" w:history="1">
        <w:r w:rsidRPr="00BB41A5">
          <w:rPr>
            <w:rStyle w:val="Hyperlink"/>
          </w:rPr>
          <w:t>www.redproductioncompany.com</w:t>
        </w:r>
      </w:hyperlink>
      <w:r w:rsidRPr="00BB41A5">
        <w:t xml:space="preserve">, follow us on </w:t>
      </w:r>
      <w:hyperlink r:id="rId13" w:history="1">
        <w:r w:rsidRPr="00BB41A5">
          <w:rPr>
            <w:rStyle w:val="Hyperlink"/>
          </w:rPr>
          <w:t>Twitter</w:t>
        </w:r>
      </w:hyperlink>
      <w:r w:rsidRPr="00BB41A5">
        <w:t xml:space="preserve">, </w:t>
      </w:r>
      <w:proofErr w:type="gramStart"/>
      <w:r w:rsidRPr="00BB41A5">
        <w:t xml:space="preserve">watch us on </w:t>
      </w:r>
      <w:hyperlink r:id="rId14" w:history="1">
        <w:r w:rsidRPr="00BB41A5">
          <w:rPr>
            <w:rStyle w:val="Hyperlink"/>
          </w:rPr>
          <w:t>YouTube</w:t>
        </w:r>
      </w:hyperlink>
      <w:r w:rsidRPr="00BB41A5">
        <w:t xml:space="preserve"> or </w:t>
      </w:r>
      <w:r w:rsidR="000A2186">
        <w:t>“</w:t>
      </w:r>
      <w:r w:rsidRPr="00BB41A5">
        <w:t>Like</w:t>
      </w:r>
      <w:r w:rsidR="000A2186">
        <w:t>”</w:t>
      </w:r>
      <w:r w:rsidRPr="00BB41A5">
        <w:t xml:space="preserve"> us on </w:t>
      </w:r>
      <w:hyperlink r:id="rId15" w:history="1">
        <w:r w:rsidRPr="00BB41A5">
          <w:rPr>
            <w:rStyle w:val="Hyperlink"/>
          </w:rPr>
          <w:t>Facebook</w:t>
        </w:r>
        <w:proofErr w:type="gramEnd"/>
      </w:hyperlink>
      <w:r w:rsidRPr="00BB41A5">
        <w:t>.</w:t>
      </w:r>
    </w:p>
    <w:p w14:paraId="06AC6CB6" w14:textId="77777777" w:rsidR="001B0FBE" w:rsidRPr="00BB41A5" w:rsidRDefault="001B0FBE" w:rsidP="001B0FBE">
      <w:pPr>
        <w:pStyle w:val="PlainText"/>
        <w:rPr>
          <w:rFonts w:ascii="Times New Roman" w:hAnsi="Times New Roman"/>
          <w:sz w:val="24"/>
          <w:szCs w:val="24"/>
        </w:rPr>
      </w:pPr>
    </w:p>
    <w:p w14:paraId="1FD32F9A" w14:textId="77777777" w:rsidR="001B0FBE" w:rsidRPr="00BB41A5" w:rsidRDefault="001B0FBE" w:rsidP="0090275F">
      <w:pPr>
        <w:autoSpaceDE w:val="0"/>
        <w:autoSpaceDN w:val="0"/>
        <w:adjustRightInd w:val="0"/>
        <w:ind w:right="50"/>
        <w:jc w:val="center"/>
      </w:pPr>
      <w:r w:rsidRPr="00BB41A5">
        <w:t>– PBS –</w:t>
      </w:r>
    </w:p>
    <w:p w14:paraId="03D5E43E" w14:textId="77777777" w:rsidR="001461A1" w:rsidRPr="00BB41A5" w:rsidRDefault="001461A1" w:rsidP="001461A1">
      <w:pPr>
        <w:autoSpaceDE w:val="0"/>
        <w:autoSpaceDN w:val="0"/>
        <w:adjustRightInd w:val="0"/>
        <w:ind w:right="50"/>
        <w:rPr>
          <w:b/>
        </w:rPr>
      </w:pPr>
      <w:r w:rsidRPr="00BB41A5">
        <w:rPr>
          <w:b/>
        </w:rPr>
        <w:t xml:space="preserve">CONTACTS: </w:t>
      </w:r>
    </w:p>
    <w:p w14:paraId="3FA1C1F7" w14:textId="6B1E0FE0" w:rsidR="001461A1" w:rsidRPr="00BB41A5" w:rsidRDefault="0090275F" w:rsidP="001461A1">
      <w:pPr>
        <w:autoSpaceDE w:val="0"/>
        <w:autoSpaceDN w:val="0"/>
        <w:adjustRightInd w:val="0"/>
        <w:ind w:right="50"/>
      </w:pPr>
      <w:r w:rsidRPr="00BB41A5">
        <w:t>DKC Public Relations, 212-685-4300</w:t>
      </w:r>
    </w:p>
    <w:p w14:paraId="3B9AF759" w14:textId="77777777" w:rsidR="001461A1" w:rsidRPr="00BB41A5" w:rsidRDefault="0077279B" w:rsidP="001461A1">
      <w:pPr>
        <w:autoSpaceDE w:val="0"/>
        <w:autoSpaceDN w:val="0"/>
        <w:adjustRightInd w:val="0"/>
        <w:ind w:right="50"/>
      </w:pPr>
      <w:hyperlink r:id="rId16" w:history="1">
        <w:r w:rsidR="004308EB" w:rsidRPr="00BB41A5">
          <w:rPr>
            <w:rStyle w:val="Hyperlink"/>
          </w:rPr>
          <w:t>Missy_Greenberg@DKCNews.com</w:t>
        </w:r>
      </w:hyperlink>
      <w:r w:rsidR="002B0FDA" w:rsidRPr="00BB41A5">
        <w:t>;</w:t>
      </w:r>
      <w:r w:rsidR="00BB1408" w:rsidRPr="00BB41A5">
        <w:t xml:space="preserve"> </w:t>
      </w:r>
      <w:hyperlink r:id="rId17" w:history="1">
        <w:r w:rsidR="00BB1408" w:rsidRPr="00BB41A5">
          <w:rPr>
            <w:rStyle w:val="Hyperlink"/>
          </w:rPr>
          <w:t>Elizabeth_Sharkey@DKCNews.com</w:t>
        </w:r>
      </w:hyperlink>
      <w:r w:rsidR="00BB1408" w:rsidRPr="00BB41A5">
        <w:t>;</w:t>
      </w:r>
      <w:r w:rsidR="00500FE5" w:rsidRPr="00BB41A5">
        <w:t xml:space="preserve"> </w:t>
      </w:r>
      <w:hyperlink r:id="rId18" w:history="1">
        <w:r w:rsidR="00151AC0" w:rsidRPr="00BB41A5">
          <w:rPr>
            <w:rStyle w:val="Hyperlink"/>
          </w:rPr>
          <w:t>Alexandra_Stromer@DKCNews.com</w:t>
        </w:r>
      </w:hyperlink>
      <w:r w:rsidR="002B0FDA" w:rsidRPr="00BB41A5">
        <w:t xml:space="preserve"> </w:t>
      </w:r>
    </w:p>
    <w:p w14:paraId="430FEA46" w14:textId="77777777" w:rsidR="001461A1" w:rsidRPr="00BB41A5" w:rsidRDefault="001461A1" w:rsidP="001461A1">
      <w:pPr>
        <w:autoSpaceDE w:val="0"/>
        <w:autoSpaceDN w:val="0"/>
        <w:adjustRightInd w:val="0"/>
        <w:ind w:right="50"/>
      </w:pPr>
    </w:p>
    <w:p w14:paraId="549B4A35" w14:textId="7B540326" w:rsidR="001461A1" w:rsidRPr="00BB41A5" w:rsidRDefault="001461A1" w:rsidP="001461A1">
      <w:pPr>
        <w:autoSpaceDE w:val="0"/>
        <w:autoSpaceDN w:val="0"/>
        <w:adjustRightInd w:val="0"/>
        <w:ind w:right="50"/>
      </w:pPr>
      <w:r w:rsidRPr="00BB41A5">
        <w:t>PBS:</w:t>
      </w:r>
    </w:p>
    <w:p w14:paraId="647AB7BB" w14:textId="77777777" w:rsidR="008C2A53" w:rsidRPr="00BB41A5" w:rsidRDefault="002B0FDA" w:rsidP="008C2A53">
      <w:pPr>
        <w:autoSpaceDE w:val="0"/>
        <w:autoSpaceDN w:val="0"/>
        <w:adjustRightInd w:val="0"/>
        <w:ind w:right="50"/>
        <w:rPr>
          <w:lang w:val="fr-FR"/>
        </w:rPr>
      </w:pPr>
      <w:r w:rsidRPr="00BB41A5">
        <w:rPr>
          <w:lang w:val="fr-FR"/>
        </w:rPr>
        <w:t>Carrie Johnson</w:t>
      </w:r>
      <w:r w:rsidR="001461A1" w:rsidRPr="00BB41A5">
        <w:rPr>
          <w:lang w:val="fr-FR"/>
        </w:rPr>
        <w:t xml:space="preserve">, PBS, </w:t>
      </w:r>
      <w:r w:rsidR="003F729A" w:rsidRPr="00BB41A5">
        <w:rPr>
          <w:lang w:val="fr-FR"/>
        </w:rPr>
        <w:t>703-739-5129</w:t>
      </w:r>
      <w:r w:rsidR="001461A1" w:rsidRPr="00BB41A5">
        <w:rPr>
          <w:lang w:val="fr-FR"/>
        </w:rPr>
        <w:t xml:space="preserve">; </w:t>
      </w:r>
      <w:hyperlink r:id="rId19" w:history="1">
        <w:r w:rsidR="00AF4EF0" w:rsidRPr="00BB41A5">
          <w:rPr>
            <w:rStyle w:val="Hyperlink"/>
          </w:rPr>
          <w:t>cjohnson@pbs.org</w:t>
        </w:r>
      </w:hyperlink>
      <w:r w:rsidR="00AF4EF0" w:rsidRPr="00BB41A5">
        <w:t xml:space="preserve"> </w:t>
      </w:r>
    </w:p>
    <w:p w14:paraId="52E77107" w14:textId="77777777" w:rsidR="005C3981" w:rsidRPr="00BB41A5" w:rsidRDefault="001461A1" w:rsidP="008C2A53">
      <w:pPr>
        <w:autoSpaceDE w:val="0"/>
        <w:autoSpaceDN w:val="0"/>
        <w:adjustRightInd w:val="0"/>
        <w:ind w:right="50"/>
      </w:pPr>
      <w:r w:rsidRPr="00BB41A5">
        <w:rPr>
          <w:lang w:val="fr-FR"/>
        </w:rPr>
        <w:t xml:space="preserve">Lara Davidson, PBS, 703-739-5115; </w:t>
      </w:r>
      <w:hyperlink r:id="rId20" w:history="1">
        <w:r w:rsidRPr="00BB41A5">
          <w:rPr>
            <w:rStyle w:val="Hyperlink"/>
            <w:lang w:val="fr-FR"/>
          </w:rPr>
          <w:t>lkdavidson@pbs.org</w:t>
        </w:r>
      </w:hyperlink>
    </w:p>
    <w:p w14:paraId="13E7E932" w14:textId="77777777" w:rsidR="006E0A07" w:rsidRPr="00BB41A5" w:rsidRDefault="006E0A07" w:rsidP="008C2A53">
      <w:pPr>
        <w:autoSpaceDE w:val="0"/>
        <w:autoSpaceDN w:val="0"/>
        <w:adjustRightInd w:val="0"/>
        <w:ind w:right="50"/>
      </w:pPr>
    </w:p>
    <w:p w14:paraId="46A4D7D5" w14:textId="58D75E4F" w:rsidR="00580261" w:rsidRPr="00BB41A5" w:rsidRDefault="00580261" w:rsidP="008C2A53">
      <w:pPr>
        <w:autoSpaceDE w:val="0"/>
        <w:autoSpaceDN w:val="0"/>
        <w:adjustRightInd w:val="0"/>
        <w:ind w:right="50"/>
      </w:pPr>
      <w:r w:rsidRPr="00BB41A5">
        <w:t>BBC Worldwide North America:</w:t>
      </w:r>
    </w:p>
    <w:p w14:paraId="5A786C16" w14:textId="63E6EE3E" w:rsidR="00580261" w:rsidRPr="00BB41A5" w:rsidRDefault="00580261" w:rsidP="008C2A53">
      <w:pPr>
        <w:autoSpaceDE w:val="0"/>
        <w:autoSpaceDN w:val="0"/>
        <w:adjustRightInd w:val="0"/>
        <w:ind w:right="50"/>
      </w:pPr>
      <w:r w:rsidRPr="00BB41A5">
        <w:t xml:space="preserve">Deborah Schonfeld, BBC Worldwide North America, 212-705-9498; </w:t>
      </w:r>
      <w:hyperlink r:id="rId21" w:history="1">
        <w:r w:rsidRPr="00BB41A5">
          <w:rPr>
            <w:rStyle w:val="Hyperlink"/>
          </w:rPr>
          <w:t>deborah.schonfeld@bbc.com</w:t>
        </w:r>
      </w:hyperlink>
    </w:p>
    <w:p w14:paraId="4DDCB539" w14:textId="54E0868D" w:rsidR="00580261" w:rsidRPr="00BB41A5" w:rsidRDefault="00580261" w:rsidP="008C2A53">
      <w:pPr>
        <w:autoSpaceDE w:val="0"/>
        <w:autoSpaceDN w:val="0"/>
        <w:adjustRightInd w:val="0"/>
        <w:ind w:right="50"/>
      </w:pPr>
    </w:p>
    <w:p w14:paraId="776D8B8A" w14:textId="77777777" w:rsidR="00580261" w:rsidRPr="00BB41A5" w:rsidRDefault="00580261" w:rsidP="00580261">
      <w:pPr>
        <w:autoSpaceDE w:val="0"/>
        <w:autoSpaceDN w:val="0"/>
        <w:adjustRightInd w:val="0"/>
        <w:ind w:right="50"/>
      </w:pPr>
    </w:p>
    <w:p w14:paraId="42E9D9DD" w14:textId="77777777" w:rsidR="006E0A07" w:rsidRPr="00BB41A5" w:rsidRDefault="006E0A07" w:rsidP="006E0A07">
      <w:pPr>
        <w:pStyle w:val="PBSReleaseStyle"/>
        <w:rPr>
          <w:i/>
        </w:rPr>
      </w:pPr>
      <w:r w:rsidRPr="00BB41A5">
        <w:rPr>
          <w:i/>
        </w:rPr>
        <w:t xml:space="preserve">For images and additional up-to-date information on LAST TANGO IN HALIFAX and other PBS programs, visit PBS PressRoom at </w:t>
      </w:r>
      <w:hyperlink r:id="rId22" w:history="1">
        <w:r w:rsidRPr="00BB41A5">
          <w:rPr>
            <w:rStyle w:val="Hyperlink"/>
            <w:i/>
          </w:rPr>
          <w:t>pbs.org/pressroom</w:t>
        </w:r>
      </w:hyperlink>
      <w:r w:rsidRPr="00BB41A5">
        <w:rPr>
          <w:i/>
        </w:rPr>
        <w:t>.</w:t>
      </w:r>
    </w:p>
    <w:p w14:paraId="2057BDB1" w14:textId="77777777" w:rsidR="006E0A07" w:rsidRPr="008C2A53" w:rsidRDefault="006E0A07" w:rsidP="008C2A53">
      <w:pPr>
        <w:autoSpaceDE w:val="0"/>
        <w:autoSpaceDN w:val="0"/>
        <w:adjustRightInd w:val="0"/>
        <w:ind w:right="50"/>
        <w:rPr>
          <w:sz w:val="23"/>
          <w:szCs w:val="23"/>
          <w:lang w:val="fr-FR"/>
        </w:rPr>
      </w:pPr>
    </w:p>
    <w:sectPr w:rsidR="006E0A07" w:rsidRPr="008C2A53" w:rsidSect="00D26031">
      <w:footerReference w:type="default" r:id="rId23"/>
      <w:headerReference w:type="first" r:id="rId24"/>
      <w:footerReference w:type="first" r:id="rId25"/>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30724" w14:textId="77777777" w:rsidR="00745E47" w:rsidRDefault="00745E47">
      <w:r>
        <w:separator/>
      </w:r>
    </w:p>
  </w:endnote>
  <w:endnote w:type="continuationSeparator" w:id="0">
    <w:p w14:paraId="41E862F0" w14:textId="77777777" w:rsidR="00745E47" w:rsidRDefault="0074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auto"/>
    <w:pitch w:val="variable"/>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A0727" w14:textId="77777777" w:rsidR="003A1CB6" w:rsidRPr="001C051D" w:rsidRDefault="003A1CB6"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1"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2" w:history="1">
      <w:r w:rsidRPr="00C000C9">
        <w:rPr>
          <w:rStyle w:val="Hyperlink"/>
          <w:rFonts w:ascii="Georgia" w:hAnsi="Georgia" w:cs="Mangal"/>
          <w:color w:val="808080"/>
          <w:sz w:val="19"/>
          <w:szCs w:val="19"/>
        </w:rPr>
        <w:t>www.facebook.com/pbs</w:t>
      </w:r>
    </w:hyperlink>
  </w:p>
  <w:p w14:paraId="288151EA" w14:textId="77777777" w:rsidR="003A1CB6" w:rsidRPr="001C051D" w:rsidRDefault="003A1CB6"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3"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4"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F817E" w14:textId="77777777" w:rsidR="003A1CB6" w:rsidRDefault="003A1CB6" w:rsidP="00D26031">
    <w:pPr>
      <w:pStyle w:val="PBSReleaseStyle"/>
      <w:jc w:val="center"/>
    </w:pPr>
    <w:r>
      <w:t>– more –</w:t>
    </w:r>
  </w:p>
  <w:p w14:paraId="20778E59" w14:textId="77777777" w:rsidR="003A1CB6" w:rsidRPr="00D26031" w:rsidRDefault="003A1CB6" w:rsidP="00D26031">
    <w:pPr>
      <w:pStyle w:val="PBSReleaseStyle"/>
      <w:jc w:val="center"/>
      <w:rPr>
        <w:sz w:val="16"/>
        <w:szCs w:val="16"/>
      </w:rPr>
    </w:pPr>
  </w:p>
  <w:p w14:paraId="259CC26D" w14:textId="77777777" w:rsidR="003A1CB6" w:rsidRPr="007E3B8D" w:rsidRDefault="003A1CB6"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53FFA434" wp14:editId="114B4865">
          <wp:extent cx="688975" cy="249555"/>
          <wp:effectExtent l="0" t="0" r="0" b="0"/>
          <wp:docPr id="3"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p>
  <w:p w14:paraId="09DB9E20" w14:textId="77777777" w:rsidR="003A1CB6" w:rsidRPr="001C051D" w:rsidRDefault="0077279B" w:rsidP="001C051D">
    <w:pPr>
      <w:pStyle w:val="Footer"/>
      <w:spacing w:after="60"/>
      <w:ind w:left="-540" w:right="-490"/>
      <w:jc w:val="center"/>
      <w:rPr>
        <w:rFonts w:ascii="Georgia" w:hAnsi="Georgia" w:cs="Mangal"/>
        <w:color w:val="808080"/>
        <w:sz w:val="19"/>
        <w:szCs w:val="19"/>
      </w:rPr>
    </w:pPr>
    <w:hyperlink r:id="rId2" w:history="1">
      <w:r w:rsidR="003A1CB6" w:rsidRPr="001C051D">
        <w:rPr>
          <w:rStyle w:val="Hyperlink"/>
          <w:rFonts w:ascii="Georgia" w:hAnsi="Georgia" w:cs="Mangal"/>
          <w:color w:val="808080"/>
          <w:sz w:val="19"/>
          <w:szCs w:val="19"/>
        </w:rPr>
        <w:t>www.pbs.org</w:t>
      </w:r>
    </w:hyperlink>
  </w:p>
  <w:p w14:paraId="494DF2E3" w14:textId="77777777" w:rsidR="003A1CB6" w:rsidRPr="001C051D" w:rsidRDefault="003A1CB6"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4E6BD052" w14:textId="77777777" w:rsidR="003A1CB6" w:rsidRPr="001C051D" w:rsidRDefault="003A1CB6"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07A3A" w14:textId="77777777" w:rsidR="00745E47" w:rsidRDefault="00745E47">
      <w:r>
        <w:separator/>
      </w:r>
    </w:p>
  </w:footnote>
  <w:footnote w:type="continuationSeparator" w:id="0">
    <w:p w14:paraId="7F962DE4" w14:textId="77777777" w:rsidR="00745E47" w:rsidRDefault="00745E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914AE" w14:textId="77777777" w:rsidR="003A1CB6" w:rsidRDefault="003A1CB6" w:rsidP="007E3B8D">
    <w:pPr>
      <w:pStyle w:val="Header"/>
      <w:jc w:val="center"/>
    </w:pPr>
    <w:r>
      <w:rPr>
        <w:noProof/>
      </w:rPr>
      <w:drawing>
        <wp:inline distT="0" distB="0" distL="0" distR="0" wp14:anchorId="33F49AD2" wp14:editId="49E43CDC">
          <wp:extent cx="902335" cy="1247140"/>
          <wp:effectExtent l="0" t="0" r="0" b="0"/>
          <wp:docPr id="2"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1247140"/>
                  </a:xfrm>
                  <a:prstGeom prst="rect">
                    <a:avLst/>
                  </a:prstGeom>
                  <a:noFill/>
                  <a:ln>
                    <a:noFill/>
                  </a:ln>
                </pic:spPr>
              </pic:pic>
            </a:graphicData>
          </a:graphic>
        </wp:inline>
      </w:drawing>
    </w:r>
  </w:p>
  <w:p w14:paraId="6DBB38FD" w14:textId="77777777" w:rsidR="003A1CB6" w:rsidRDefault="003A1CB6"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7C03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goldstein">
    <w15:presenceInfo w15:providerId="None" w15:userId="mgoldste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ACC"/>
    <w:rsid w:val="0000099F"/>
    <w:rsid w:val="0000526C"/>
    <w:rsid w:val="00011342"/>
    <w:rsid w:val="0002552A"/>
    <w:rsid w:val="00027183"/>
    <w:rsid w:val="00032FB6"/>
    <w:rsid w:val="0003466E"/>
    <w:rsid w:val="00041AF9"/>
    <w:rsid w:val="000425CB"/>
    <w:rsid w:val="00046B6E"/>
    <w:rsid w:val="00051260"/>
    <w:rsid w:val="00055F50"/>
    <w:rsid w:val="00064397"/>
    <w:rsid w:val="00065C0E"/>
    <w:rsid w:val="0007560E"/>
    <w:rsid w:val="00082369"/>
    <w:rsid w:val="00084590"/>
    <w:rsid w:val="00093C2C"/>
    <w:rsid w:val="00097D1F"/>
    <w:rsid w:val="000A1499"/>
    <w:rsid w:val="000A2186"/>
    <w:rsid w:val="000B4DBC"/>
    <w:rsid w:val="000C10F7"/>
    <w:rsid w:val="000C5B90"/>
    <w:rsid w:val="000F1B43"/>
    <w:rsid w:val="00101FE5"/>
    <w:rsid w:val="00116542"/>
    <w:rsid w:val="0012124A"/>
    <w:rsid w:val="00121BE1"/>
    <w:rsid w:val="0012295B"/>
    <w:rsid w:val="001461A1"/>
    <w:rsid w:val="00147AA6"/>
    <w:rsid w:val="00151AC0"/>
    <w:rsid w:val="00152CAA"/>
    <w:rsid w:val="00185DC6"/>
    <w:rsid w:val="00186DA1"/>
    <w:rsid w:val="00196AAC"/>
    <w:rsid w:val="001A05B5"/>
    <w:rsid w:val="001A0990"/>
    <w:rsid w:val="001A61F7"/>
    <w:rsid w:val="001B0444"/>
    <w:rsid w:val="001B0FBE"/>
    <w:rsid w:val="001B3029"/>
    <w:rsid w:val="001C051D"/>
    <w:rsid w:val="001C6EEE"/>
    <w:rsid w:val="001D1C54"/>
    <w:rsid w:val="001E4476"/>
    <w:rsid w:val="001E60C8"/>
    <w:rsid w:val="002003EB"/>
    <w:rsid w:val="00205BAD"/>
    <w:rsid w:val="00211047"/>
    <w:rsid w:val="00235DE6"/>
    <w:rsid w:val="00243B9E"/>
    <w:rsid w:val="0024448E"/>
    <w:rsid w:val="00254ABA"/>
    <w:rsid w:val="002600B8"/>
    <w:rsid w:val="002623AF"/>
    <w:rsid w:val="00263683"/>
    <w:rsid w:val="00265ACC"/>
    <w:rsid w:val="00266061"/>
    <w:rsid w:val="00270FD2"/>
    <w:rsid w:val="00280ACF"/>
    <w:rsid w:val="002864A6"/>
    <w:rsid w:val="002900DD"/>
    <w:rsid w:val="00291DF9"/>
    <w:rsid w:val="00296196"/>
    <w:rsid w:val="00296426"/>
    <w:rsid w:val="002B0FDA"/>
    <w:rsid w:val="002B4912"/>
    <w:rsid w:val="002B6CE2"/>
    <w:rsid w:val="002D590D"/>
    <w:rsid w:val="002E12EA"/>
    <w:rsid w:val="002F1817"/>
    <w:rsid w:val="002F7A78"/>
    <w:rsid w:val="003106D9"/>
    <w:rsid w:val="00320B82"/>
    <w:rsid w:val="00324E27"/>
    <w:rsid w:val="00340DD6"/>
    <w:rsid w:val="003549CA"/>
    <w:rsid w:val="003620CD"/>
    <w:rsid w:val="003621FE"/>
    <w:rsid w:val="003641E3"/>
    <w:rsid w:val="003903A9"/>
    <w:rsid w:val="003921A2"/>
    <w:rsid w:val="0039312D"/>
    <w:rsid w:val="00397456"/>
    <w:rsid w:val="003A1CB6"/>
    <w:rsid w:val="003A4AEF"/>
    <w:rsid w:val="003B3168"/>
    <w:rsid w:val="003C0621"/>
    <w:rsid w:val="003C5790"/>
    <w:rsid w:val="003D6140"/>
    <w:rsid w:val="003D7872"/>
    <w:rsid w:val="003E2AEE"/>
    <w:rsid w:val="003E3D60"/>
    <w:rsid w:val="003F729A"/>
    <w:rsid w:val="0040590D"/>
    <w:rsid w:val="00411575"/>
    <w:rsid w:val="00413194"/>
    <w:rsid w:val="004156B7"/>
    <w:rsid w:val="004161A1"/>
    <w:rsid w:val="00421C41"/>
    <w:rsid w:val="0042601B"/>
    <w:rsid w:val="004308EB"/>
    <w:rsid w:val="00450156"/>
    <w:rsid w:val="00463292"/>
    <w:rsid w:val="00472659"/>
    <w:rsid w:val="0047415E"/>
    <w:rsid w:val="004752A4"/>
    <w:rsid w:val="0047616E"/>
    <w:rsid w:val="004843F3"/>
    <w:rsid w:val="00487F30"/>
    <w:rsid w:val="004A5E49"/>
    <w:rsid w:val="004C1E80"/>
    <w:rsid w:val="004C2448"/>
    <w:rsid w:val="004C2536"/>
    <w:rsid w:val="004C2C4B"/>
    <w:rsid w:val="004C4940"/>
    <w:rsid w:val="004C6251"/>
    <w:rsid w:val="004C704E"/>
    <w:rsid w:val="004D7D91"/>
    <w:rsid w:val="004E15DC"/>
    <w:rsid w:val="004E7D45"/>
    <w:rsid w:val="00500FE5"/>
    <w:rsid w:val="00502995"/>
    <w:rsid w:val="0051261A"/>
    <w:rsid w:val="00515E3B"/>
    <w:rsid w:val="0052094B"/>
    <w:rsid w:val="00522A12"/>
    <w:rsid w:val="00525AE5"/>
    <w:rsid w:val="00525DA3"/>
    <w:rsid w:val="00532842"/>
    <w:rsid w:val="00542F73"/>
    <w:rsid w:val="005432CD"/>
    <w:rsid w:val="00550B58"/>
    <w:rsid w:val="00561574"/>
    <w:rsid w:val="005627A4"/>
    <w:rsid w:val="00563C47"/>
    <w:rsid w:val="00567106"/>
    <w:rsid w:val="00570DF7"/>
    <w:rsid w:val="005725A5"/>
    <w:rsid w:val="00573C18"/>
    <w:rsid w:val="005741B7"/>
    <w:rsid w:val="00577FB7"/>
    <w:rsid w:val="00580261"/>
    <w:rsid w:val="005820CB"/>
    <w:rsid w:val="00584472"/>
    <w:rsid w:val="00594017"/>
    <w:rsid w:val="00597217"/>
    <w:rsid w:val="00597B70"/>
    <w:rsid w:val="005B214F"/>
    <w:rsid w:val="005B747E"/>
    <w:rsid w:val="005C1803"/>
    <w:rsid w:val="005C2CA3"/>
    <w:rsid w:val="005C3981"/>
    <w:rsid w:val="005C77EC"/>
    <w:rsid w:val="005D41D8"/>
    <w:rsid w:val="005D7AC3"/>
    <w:rsid w:val="005E0269"/>
    <w:rsid w:val="005E71AE"/>
    <w:rsid w:val="005F7254"/>
    <w:rsid w:val="0060306E"/>
    <w:rsid w:val="00603870"/>
    <w:rsid w:val="006369B5"/>
    <w:rsid w:val="00644842"/>
    <w:rsid w:val="0065222C"/>
    <w:rsid w:val="00652CE8"/>
    <w:rsid w:val="006619CF"/>
    <w:rsid w:val="00663C8F"/>
    <w:rsid w:val="00675A3D"/>
    <w:rsid w:val="00694356"/>
    <w:rsid w:val="006946E2"/>
    <w:rsid w:val="006A10CA"/>
    <w:rsid w:val="006A7989"/>
    <w:rsid w:val="006D0D56"/>
    <w:rsid w:val="006E0A07"/>
    <w:rsid w:val="006F49C6"/>
    <w:rsid w:val="007147F9"/>
    <w:rsid w:val="00717678"/>
    <w:rsid w:val="0071789A"/>
    <w:rsid w:val="00732A69"/>
    <w:rsid w:val="007410BA"/>
    <w:rsid w:val="007428C6"/>
    <w:rsid w:val="00745E47"/>
    <w:rsid w:val="007479E1"/>
    <w:rsid w:val="00750A68"/>
    <w:rsid w:val="00752E5D"/>
    <w:rsid w:val="00756129"/>
    <w:rsid w:val="007659DD"/>
    <w:rsid w:val="00766E0B"/>
    <w:rsid w:val="0077279B"/>
    <w:rsid w:val="0077586B"/>
    <w:rsid w:val="0079059C"/>
    <w:rsid w:val="007B6A39"/>
    <w:rsid w:val="007E0960"/>
    <w:rsid w:val="007E3B8D"/>
    <w:rsid w:val="007F1DB7"/>
    <w:rsid w:val="007F23C2"/>
    <w:rsid w:val="00811FDB"/>
    <w:rsid w:val="00815F28"/>
    <w:rsid w:val="00817D3A"/>
    <w:rsid w:val="00820D8B"/>
    <w:rsid w:val="0082472A"/>
    <w:rsid w:val="0082539D"/>
    <w:rsid w:val="00830EB2"/>
    <w:rsid w:val="008316DA"/>
    <w:rsid w:val="00832CFC"/>
    <w:rsid w:val="008356C2"/>
    <w:rsid w:val="00840F0B"/>
    <w:rsid w:val="00842F03"/>
    <w:rsid w:val="00855208"/>
    <w:rsid w:val="00862680"/>
    <w:rsid w:val="008730CB"/>
    <w:rsid w:val="008870B2"/>
    <w:rsid w:val="008A2E7D"/>
    <w:rsid w:val="008B6C8E"/>
    <w:rsid w:val="008C2A53"/>
    <w:rsid w:val="008D5C6A"/>
    <w:rsid w:val="008D74A2"/>
    <w:rsid w:val="008E5ABB"/>
    <w:rsid w:val="008E688C"/>
    <w:rsid w:val="008F3375"/>
    <w:rsid w:val="0090275F"/>
    <w:rsid w:val="00905611"/>
    <w:rsid w:val="009152D5"/>
    <w:rsid w:val="00915F2C"/>
    <w:rsid w:val="00917E4E"/>
    <w:rsid w:val="00921925"/>
    <w:rsid w:val="00923B81"/>
    <w:rsid w:val="009251CE"/>
    <w:rsid w:val="00933346"/>
    <w:rsid w:val="009339DE"/>
    <w:rsid w:val="00964179"/>
    <w:rsid w:val="00966237"/>
    <w:rsid w:val="00967EE5"/>
    <w:rsid w:val="009705C4"/>
    <w:rsid w:val="00986CD6"/>
    <w:rsid w:val="009C18A3"/>
    <w:rsid w:val="009D2012"/>
    <w:rsid w:val="009D4043"/>
    <w:rsid w:val="009D48AD"/>
    <w:rsid w:val="009F3AF0"/>
    <w:rsid w:val="00A0095A"/>
    <w:rsid w:val="00A1077A"/>
    <w:rsid w:val="00A209B2"/>
    <w:rsid w:val="00A32D75"/>
    <w:rsid w:val="00A42B95"/>
    <w:rsid w:val="00A4756C"/>
    <w:rsid w:val="00A66B6E"/>
    <w:rsid w:val="00A73D6B"/>
    <w:rsid w:val="00A75C67"/>
    <w:rsid w:val="00A844C2"/>
    <w:rsid w:val="00AA38C1"/>
    <w:rsid w:val="00AA42C5"/>
    <w:rsid w:val="00AA7354"/>
    <w:rsid w:val="00AB2738"/>
    <w:rsid w:val="00AB2F11"/>
    <w:rsid w:val="00AD3938"/>
    <w:rsid w:val="00AD75AF"/>
    <w:rsid w:val="00AE775E"/>
    <w:rsid w:val="00AF4EF0"/>
    <w:rsid w:val="00AF68A2"/>
    <w:rsid w:val="00B05ACD"/>
    <w:rsid w:val="00B07DE9"/>
    <w:rsid w:val="00B132C2"/>
    <w:rsid w:val="00B25440"/>
    <w:rsid w:val="00B3343C"/>
    <w:rsid w:val="00B337D1"/>
    <w:rsid w:val="00B51891"/>
    <w:rsid w:val="00B5490B"/>
    <w:rsid w:val="00B61BF0"/>
    <w:rsid w:val="00B677D4"/>
    <w:rsid w:val="00B74058"/>
    <w:rsid w:val="00B85BA7"/>
    <w:rsid w:val="00B9083C"/>
    <w:rsid w:val="00B9760D"/>
    <w:rsid w:val="00BA1B9F"/>
    <w:rsid w:val="00BA4655"/>
    <w:rsid w:val="00BB1408"/>
    <w:rsid w:val="00BB41A5"/>
    <w:rsid w:val="00BC5693"/>
    <w:rsid w:val="00BC7671"/>
    <w:rsid w:val="00BE019E"/>
    <w:rsid w:val="00BE1C63"/>
    <w:rsid w:val="00BE2969"/>
    <w:rsid w:val="00BE2E31"/>
    <w:rsid w:val="00BF14A5"/>
    <w:rsid w:val="00BF4392"/>
    <w:rsid w:val="00C000C9"/>
    <w:rsid w:val="00C063A4"/>
    <w:rsid w:val="00C22231"/>
    <w:rsid w:val="00C309DA"/>
    <w:rsid w:val="00C354D3"/>
    <w:rsid w:val="00C36D9D"/>
    <w:rsid w:val="00C44376"/>
    <w:rsid w:val="00C47CEE"/>
    <w:rsid w:val="00C729F0"/>
    <w:rsid w:val="00C8511D"/>
    <w:rsid w:val="00CA6738"/>
    <w:rsid w:val="00CA7073"/>
    <w:rsid w:val="00CB14BD"/>
    <w:rsid w:val="00CC09F8"/>
    <w:rsid w:val="00CC26B8"/>
    <w:rsid w:val="00CC33D7"/>
    <w:rsid w:val="00CC364A"/>
    <w:rsid w:val="00CC4AC3"/>
    <w:rsid w:val="00CD0E0C"/>
    <w:rsid w:val="00CF29CF"/>
    <w:rsid w:val="00CF2EFE"/>
    <w:rsid w:val="00CF7621"/>
    <w:rsid w:val="00D00A29"/>
    <w:rsid w:val="00D018BD"/>
    <w:rsid w:val="00D12E33"/>
    <w:rsid w:val="00D131EA"/>
    <w:rsid w:val="00D26031"/>
    <w:rsid w:val="00D301EB"/>
    <w:rsid w:val="00D404BE"/>
    <w:rsid w:val="00D51C6E"/>
    <w:rsid w:val="00D53BFB"/>
    <w:rsid w:val="00D55F00"/>
    <w:rsid w:val="00D65321"/>
    <w:rsid w:val="00D65639"/>
    <w:rsid w:val="00D77995"/>
    <w:rsid w:val="00D82B7A"/>
    <w:rsid w:val="00DA3D37"/>
    <w:rsid w:val="00DC0326"/>
    <w:rsid w:val="00DD56B5"/>
    <w:rsid w:val="00DF20B4"/>
    <w:rsid w:val="00DF5C02"/>
    <w:rsid w:val="00DF67DD"/>
    <w:rsid w:val="00E05DA4"/>
    <w:rsid w:val="00E21FD1"/>
    <w:rsid w:val="00E329B6"/>
    <w:rsid w:val="00E41B38"/>
    <w:rsid w:val="00E4237E"/>
    <w:rsid w:val="00E449C2"/>
    <w:rsid w:val="00E462AB"/>
    <w:rsid w:val="00E54950"/>
    <w:rsid w:val="00E579DD"/>
    <w:rsid w:val="00E679D9"/>
    <w:rsid w:val="00E90488"/>
    <w:rsid w:val="00E90D80"/>
    <w:rsid w:val="00E96519"/>
    <w:rsid w:val="00EA5482"/>
    <w:rsid w:val="00EA7BCE"/>
    <w:rsid w:val="00EC6FDC"/>
    <w:rsid w:val="00ED174C"/>
    <w:rsid w:val="00ED3B59"/>
    <w:rsid w:val="00EE6B30"/>
    <w:rsid w:val="00EF20E8"/>
    <w:rsid w:val="00EF59FE"/>
    <w:rsid w:val="00EF63A6"/>
    <w:rsid w:val="00F007BF"/>
    <w:rsid w:val="00F00C73"/>
    <w:rsid w:val="00F04B42"/>
    <w:rsid w:val="00F12A17"/>
    <w:rsid w:val="00F16140"/>
    <w:rsid w:val="00F42F12"/>
    <w:rsid w:val="00F47B9B"/>
    <w:rsid w:val="00F52AAE"/>
    <w:rsid w:val="00F741E3"/>
    <w:rsid w:val="00F80E50"/>
    <w:rsid w:val="00F82B0D"/>
    <w:rsid w:val="00F83826"/>
    <w:rsid w:val="00F856F2"/>
    <w:rsid w:val="00F86724"/>
    <w:rsid w:val="00F9342E"/>
    <w:rsid w:val="00F94085"/>
    <w:rsid w:val="00F966C7"/>
    <w:rsid w:val="00FA7A2C"/>
    <w:rsid w:val="00FA7C94"/>
    <w:rsid w:val="00FB2443"/>
    <w:rsid w:val="00FC65DF"/>
    <w:rsid w:val="00FC6768"/>
    <w:rsid w:val="00FE0311"/>
    <w:rsid w:val="00FE46D2"/>
    <w:rsid w:val="00FE7F30"/>
    <w:rsid w:val="00FF5075"/>
    <w:rsid w:val="00FF5157"/>
    <w:rsid w:val="00FF7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4C7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8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PlainText">
    <w:name w:val="Plain Text"/>
    <w:basedOn w:val="Normal"/>
    <w:link w:val="PlainTextChar"/>
    <w:uiPriority w:val="99"/>
    <w:rsid w:val="00842F03"/>
    <w:rPr>
      <w:rFonts w:ascii="Consolas" w:eastAsia="PMingLiU" w:hAnsi="Consolas"/>
      <w:sz w:val="21"/>
      <w:szCs w:val="21"/>
      <w:lang w:val="x-none" w:eastAsia="zh-TW" w:bidi="en-US"/>
    </w:rPr>
  </w:style>
  <w:style w:type="character" w:customStyle="1" w:styleId="PlainTextChar">
    <w:name w:val="Plain Text Char"/>
    <w:link w:val="PlainText"/>
    <w:uiPriority w:val="99"/>
    <w:rsid w:val="00842F03"/>
    <w:rPr>
      <w:rFonts w:ascii="Consolas" w:eastAsia="PMingLiU" w:hAnsi="Consolas"/>
      <w:sz w:val="21"/>
      <w:szCs w:val="21"/>
      <w:lang w:eastAsia="zh-TW" w:bidi="en-US"/>
    </w:rPr>
  </w:style>
  <w:style w:type="paragraph" w:customStyle="1" w:styleId="MediumGrid21">
    <w:name w:val="Medium Grid 21"/>
    <w:uiPriority w:val="1"/>
    <w:qFormat/>
    <w:rsid w:val="00842F03"/>
    <w:rPr>
      <w:rFonts w:ascii="Calibri" w:eastAsia="PMingLiU" w:hAnsi="Calibri"/>
      <w:sz w:val="22"/>
      <w:szCs w:val="22"/>
      <w:lang w:eastAsia="zh-TW" w:bidi="en-US"/>
    </w:rPr>
  </w:style>
  <w:style w:type="paragraph" w:styleId="BalloonText">
    <w:name w:val="Balloon Text"/>
    <w:basedOn w:val="Normal"/>
    <w:link w:val="BalloonTextChar"/>
    <w:rsid w:val="008A2E7D"/>
    <w:rPr>
      <w:rFonts w:ascii="Tahoma" w:hAnsi="Tahoma"/>
      <w:sz w:val="16"/>
      <w:szCs w:val="16"/>
      <w:lang w:val="x-none" w:eastAsia="x-none"/>
    </w:rPr>
  </w:style>
  <w:style w:type="character" w:customStyle="1" w:styleId="BalloonTextChar">
    <w:name w:val="Balloon Text Char"/>
    <w:link w:val="BalloonText"/>
    <w:rsid w:val="008A2E7D"/>
    <w:rPr>
      <w:rFonts w:ascii="Tahoma" w:hAnsi="Tahoma" w:cs="Tahoma"/>
      <w:sz w:val="16"/>
      <w:szCs w:val="16"/>
    </w:rPr>
  </w:style>
  <w:style w:type="character" w:styleId="CommentReference">
    <w:name w:val="annotation reference"/>
    <w:rsid w:val="00296426"/>
    <w:rPr>
      <w:sz w:val="18"/>
      <w:szCs w:val="18"/>
    </w:rPr>
  </w:style>
  <w:style w:type="paragraph" w:styleId="CommentText">
    <w:name w:val="annotation text"/>
    <w:basedOn w:val="Normal"/>
    <w:link w:val="CommentTextChar"/>
    <w:rsid w:val="00296426"/>
    <w:rPr>
      <w:lang w:val="x-none" w:eastAsia="x-none"/>
    </w:rPr>
  </w:style>
  <w:style w:type="character" w:customStyle="1" w:styleId="CommentTextChar">
    <w:name w:val="Comment Text Char"/>
    <w:link w:val="CommentText"/>
    <w:rsid w:val="00296426"/>
    <w:rPr>
      <w:sz w:val="24"/>
      <w:szCs w:val="24"/>
    </w:rPr>
  </w:style>
  <w:style w:type="paragraph" w:styleId="CommentSubject">
    <w:name w:val="annotation subject"/>
    <w:basedOn w:val="CommentText"/>
    <w:next w:val="CommentText"/>
    <w:link w:val="CommentSubjectChar"/>
    <w:rsid w:val="00296426"/>
    <w:rPr>
      <w:b/>
      <w:bCs/>
    </w:rPr>
  </w:style>
  <w:style w:type="character" w:customStyle="1" w:styleId="CommentSubjectChar">
    <w:name w:val="Comment Subject Char"/>
    <w:link w:val="CommentSubject"/>
    <w:rsid w:val="00296426"/>
    <w:rPr>
      <w:b/>
      <w:bCs/>
      <w:sz w:val="24"/>
      <w:szCs w:val="24"/>
    </w:rPr>
  </w:style>
  <w:style w:type="character" w:styleId="FollowedHyperlink">
    <w:name w:val="FollowedHyperlink"/>
    <w:rsid w:val="0090275F"/>
    <w:rPr>
      <w:color w:val="800080"/>
      <w:u w:val="single"/>
    </w:rPr>
  </w:style>
  <w:style w:type="paragraph" w:styleId="NoSpacing">
    <w:name w:val="No Spacing"/>
    <w:uiPriority w:val="1"/>
    <w:qFormat/>
    <w:rsid w:val="00AA735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8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PlainText">
    <w:name w:val="Plain Text"/>
    <w:basedOn w:val="Normal"/>
    <w:link w:val="PlainTextChar"/>
    <w:uiPriority w:val="99"/>
    <w:rsid w:val="00842F03"/>
    <w:rPr>
      <w:rFonts w:ascii="Consolas" w:eastAsia="PMingLiU" w:hAnsi="Consolas"/>
      <w:sz w:val="21"/>
      <w:szCs w:val="21"/>
      <w:lang w:val="x-none" w:eastAsia="zh-TW" w:bidi="en-US"/>
    </w:rPr>
  </w:style>
  <w:style w:type="character" w:customStyle="1" w:styleId="PlainTextChar">
    <w:name w:val="Plain Text Char"/>
    <w:link w:val="PlainText"/>
    <w:uiPriority w:val="99"/>
    <w:rsid w:val="00842F03"/>
    <w:rPr>
      <w:rFonts w:ascii="Consolas" w:eastAsia="PMingLiU" w:hAnsi="Consolas"/>
      <w:sz w:val="21"/>
      <w:szCs w:val="21"/>
      <w:lang w:eastAsia="zh-TW" w:bidi="en-US"/>
    </w:rPr>
  </w:style>
  <w:style w:type="paragraph" w:customStyle="1" w:styleId="MediumGrid21">
    <w:name w:val="Medium Grid 21"/>
    <w:uiPriority w:val="1"/>
    <w:qFormat/>
    <w:rsid w:val="00842F03"/>
    <w:rPr>
      <w:rFonts w:ascii="Calibri" w:eastAsia="PMingLiU" w:hAnsi="Calibri"/>
      <w:sz w:val="22"/>
      <w:szCs w:val="22"/>
      <w:lang w:eastAsia="zh-TW" w:bidi="en-US"/>
    </w:rPr>
  </w:style>
  <w:style w:type="paragraph" w:styleId="BalloonText">
    <w:name w:val="Balloon Text"/>
    <w:basedOn w:val="Normal"/>
    <w:link w:val="BalloonTextChar"/>
    <w:rsid w:val="008A2E7D"/>
    <w:rPr>
      <w:rFonts w:ascii="Tahoma" w:hAnsi="Tahoma"/>
      <w:sz w:val="16"/>
      <w:szCs w:val="16"/>
      <w:lang w:val="x-none" w:eastAsia="x-none"/>
    </w:rPr>
  </w:style>
  <w:style w:type="character" w:customStyle="1" w:styleId="BalloonTextChar">
    <w:name w:val="Balloon Text Char"/>
    <w:link w:val="BalloonText"/>
    <w:rsid w:val="008A2E7D"/>
    <w:rPr>
      <w:rFonts w:ascii="Tahoma" w:hAnsi="Tahoma" w:cs="Tahoma"/>
      <w:sz w:val="16"/>
      <w:szCs w:val="16"/>
    </w:rPr>
  </w:style>
  <w:style w:type="character" w:styleId="CommentReference">
    <w:name w:val="annotation reference"/>
    <w:rsid w:val="00296426"/>
    <w:rPr>
      <w:sz w:val="18"/>
      <w:szCs w:val="18"/>
    </w:rPr>
  </w:style>
  <w:style w:type="paragraph" w:styleId="CommentText">
    <w:name w:val="annotation text"/>
    <w:basedOn w:val="Normal"/>
    <w:link w:val="CommentTextChar"/>
    <w:rsid w:val="00296426"/>
    <w:rPr>
      <w:lang w:val="x-none" w:eastAsia="x-none"/>
    </w:rPr>
  </w:style>
  <w:style w:type="character" w:customStyle="1" w:styleId="CommentTextChar">
    <w:name w:val="Comment Text Char"/>
    <w:link w:val="CommentText"/>
    <w:rsid w:val="00296426"/>
    <w:rPr>
      <w:sz w:val="24"/>
      <w:szCs w:val="24"/>
    </w:rPr>
  </w:style>
  <w:style w:type="paragraph" w:styleId="CommentSubject">
    <w:name w:val="annotation subject"/>
    <w:basedOn w:val="CommentText"/>
    <w:next w:val="CommentText"/>
    <w:link w:val="CommentSubjectChar"/>
    <w:rsid w:val="00296426"/>
    <w:rPr>
      <w:b/>
      <w:bCs/>
    </w:rPr>
  </w:style>
  <w:style w:type="character" w:customStyle="1" w:styleId="CommentSubjectChar">
    <w:name w:val="Comment Subject Char"/>
    <w:link w:val="CommentSubject"/>
    <w:rsid w:val="00296426"/>
    <w:rPr>
      <w:b/>
      <w:bCs/>
      <w:sz w:val="24"/>
      <w:szCs w:val="24"/>
    </w:rPr>
  </w:style>
  <w:style w:type="character" w:styleId="FollowedHyperlink">
    <w:name w:val="FollowedHyperlink"/>
    <w:rsid w:val="0090275F"/>
    <w:rPr>
      <w:color w:val="800080"/>
      <w:u w:val="single"/>
    </w:rPr>
  </w:style>
  <w:style w:type="paragraph" w:styleId="NoSpacing">
    <w:name w:val="No Spacing"/>
    <w:uiPriority w:val="1"/>
    <w:qFormat/>
    <w:rsid w:val="00AA73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85558">
      <w:bodyDiv w:val="1"/>
      <w:marLeft w:val="0"/>
      <w:marRight w:val="0"/>
      <w:marTop w:val="0"/>
      <w:marBottom w:val="0"/>
      <w:divBdr>
        <w:top w:val="none" w:sz="0" w:space="0" w:color="auto"/>
        <w:left w:val="none" w:sz="0" w:space="0" w:color="auto"/>
        <w:bottom w:val="none" w:sz="0" w:space="0" w:color="auto"/>
        <w:right w:val="none" w:sz="0" w:space="0" w:color="auto"/>
      </w:divBdr>
    </w:div>
    <w:div w:id="393434476">
      <w:bodyDiv w:val="1"/>
      <w:marLeft w:val="0"/>
      <w:marRight w:val="0"/>
      <w:marTop w:val="0"/>
      <w:marBottom w:val="0"/>
      <w:divBdr>
        <w:top w:val="none" w:sz="0" w:space="0" w:color="auto"/>
        <w:left w:val="none" w:sz="0" w:space="0" w:color="auto"/>
        <w:bottom w:val="none" w:sz="0" w:space="0" w:color="auto"/>
        <w:right w:val="none" w:sz="0" w:space="0" w:color="auto"/>
      </w:divBdr>
    </w:div>
    <w:div w:id="735981134">
      <w:bodyDiv w:val="1"/>
      <w:marLeft w:val="0"/>
      <w:marRight w:val="0"/>
      <w:marTop w:val="0"/>
      <w:marBottom w:val="0"/>
      <w:divBdr>
        <w:top w:val="none" w:sz="0" w:space="0" w:color="auto"/>
        <w:left w:val="none" w:sz="0" w:space="0" w:color="auto"/>
        <w:bottom w:val="none" w:sz="0" w:space="0" w:color="auto"/>
        <w:right w:val="none" w:sz="0" w:space="0" w:color="auto"/>
      </w:divBdr>
    </w:div>
    <w:div w:id="777531598">
      <w:bodyDiv w:val="1"/>
      <w:marLeft w:val="0"/>
      <w:marRight w:val="0"/>
      <w:marTop w:val="0"/>
      <w:marBottom w:val="0"/>
      <w:divBdr>
        <w:top w:val="none" w:sz="0" w:space="0" w:color="auto"/>
        <w:left w:val="none" w:sz="0" w:space="0" w:color="auto"/>
        <w:bottom w:val="none" w:sz="0" w:space="0" w:color="auto"/>
        <w:right w:val="none" w:sz="0" w:space="0" w:color="auto"/>
      </w:divBdr>
    </w:div>
    <w:div w:id="1414475009">
      <w:bodyDiv w:val="1"/>
      <w:marLeft w:val="0"/>
      <w:marRight w:val="0"/>
      <w:marTop w:val="0"/>
      <w:marBottom w:val="0"/>
      <w:divBdr>
        <w:top w:val="none" w:sz="0" w:space="0" w:color="auto"/>
        <w:left w:val="none" w:sz="0" w:space="0" w:color="auto"/>
        <w:bottom w:val="none" w:sz="0" w:space="0" w:color="auto"/>
        <w:right w:val="none" w:sz="0" w:space="0" w:color="auto"/>
      </w:divBdr>
    </w:div>
    <w:div w:id="1820422500">
      <w:bodyDiv w:val="1"/>
      <w:marLeft w:val="0"/>
      <w:marRight w:val="0"/>
      <w:marTop w:val="0"/>
      <w:marBottom w:val="0"/>
      <w:divBdr>
        <w:top w:val="none" w:sz="0" w:space="0" w:color="auto"/>
        <w:left w:val="none" w:sz="0" w:space="0" w:color="auto"/>
        <w:bottom w:val="none" w:sz="0" w:space="0" w:color="auto"/>
        <w:right w:val="none" w:sz="0" w:space="0" w:color="auto"/>
      </w:divBdr>
    </w:div>
    <w:div w:id="21039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mailto:lkdavidson@pbs.org" TargetMode="External"/><Relationship Id="rId21" Type="http://schemas.openxmlformats.org/officeDocument/2006/relationships/hyperlink" Target="mailto:deborah.schonfeld@bbc.com" TargetMode="External"/><Relationship Id="rId22" Type="http://schemas.openxmlformats.org/officeDocument/2006/relationships/hyperlink" Target="http://pressroom.pbs.org/" TargetMode="External"/><Relationship Id="rId23" Type="http://schemas.openxmlformats.org/officeDocument/2006/relationships/footer" Target="footer1.xml"/><Relationship Id="rId24" Type="http://schemas.openxmlformats.org/officeDocument/2006/relationships/header" Target="head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37" Type="http://schemas.microsoft.com/office/2011/relationships/people" Target="people.xml"/><Relationship Id="rId10" Type="http://schemas.openxmlformats.org/officeDocument/2006/relationships/hyperlink" Target="http://www.pbs.org/last-tango-in-halifax/home/" TargetMode="External"/><Relationship Id="rId11" Type="http://schemas.openxmlformats.org/officeDocument/2006/relationships/hyperlink" Target="http://www.pbs.org/wgbh/masterpiece/" TargetMode="External"/><Relationship Id="rId12" Type="http://schemas.openxmlformats.org/officeDocument/2006/relationships/hyperlink" Target="http://www.redproductioncompany.com/" TargetMode="External"/><Relationship Id="rId13" Type="http://schemas.openxmlformats.org/officeDocument/2006/relationships/hyperlink" Target="http://twitter.com/RedProductionCo" TargetMode="External"/><Relationship Id="rId14" Type="http://schemas.openxmlformats.org/officeDocument/2006/relationships/hyperlink" Target="http://www.youtube.com/user/RedProductionCo" TargetMode="External"/><Relationship Id="rId15" Type="http://schemas.openxmlformats.org/officeDocument/2006/relationships/hyperlink" Target="http://www.facebook.com/pages/Red-Production-Company/182272201807644" TargetMode="External"/><Relationship Id="rId16" Type="http://schemas.openxmlformats.org/officeDocument/2006/relationships/hyperlink" Target="mailto:Missy_Greenberg@DKCNews.com" TargetMode="External"/><Relationship Id="rId17" Type="http://schemas.openxmlformats.org/officeDocument/2006/relationships/hyperlink" Target="mailto:Elizabeth_Sharkey@DKCNews.com" TargetMode="External"/><Relationship Id="rId18" Type="http://schemas.openxmlformats.org/officeDocument/2006/relationships/hyperlink" Target="mailto:Alexandra_Stromer@DKCNews.com" TargetMode="External"/><Relationship Id="rId19" Type="http://schemas.openxmlformats.org/officeDocument/2006/relationships/hyperlink" Target="mailto:cjohnson@pb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youtube.com/pbs" TargetMode="External"/><Relationship Id="rId4" Type="http://schemas.openxmlformats.org/officeDocument/2006/relationships/hyperlink" Target="http://www.twitter.com/pbspressroom" TargetMode="External"/><Relationship Id="rId1" Type="http://schemas.openxmlformats.org/officeDocument/2006/relationships/hyperlink" Target="http://www.pbs.org/pressroom" TargetMode="External"/><Relationship Id="rId2"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3.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oury\My%20Documents\PBS%20release%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B963A-5002-D444-9B0F-40FBEFBBA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Settings\jkoury\My Documents\PBS release letterhead.dot</Template>
  <TotalTime>3</TotalTime>
  <Pages>3</Pages>
  <Words>1141</Words>
  <Characters>6504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7630</CharactersWithSpaces>
  <SharedDoc>false</SharedDoc>
  <HLinks>
    <vt:vector size="162" baseType="variant">
      <vt:variant>
        <vt:i4>6881368</vt:i4>
      </vt:variant>
      <vt:variant>
        <vt:i4>51</vt:i4>
      </vt:variant>
      <vt:variant>
        <vt:i4>0</vt:i4>
      </vt:variant>
      <vt:variant>
        <vt:i4>5</vt:i4>
      </vt:variant>
      <vt:variant>
        <vt:lpwstr>mailto:lkdavidson@pbs.org</vt:lpwstr>
      </vt:variant>
      <vt:variant>
        <vt:lpwstr/>
      </vt:variant>
      <vt:variant>
        <vt:i4>6815825</vt:i4>
      </vt:variant>
      <vt:variant>
        <vt:i4>48</vt:i4>
      </vt:variant>
      <vt:variant>
        <vt:i4>0</vt:i4>
      </vt:variant>
      <vt:variant>
        <vt:i4>5</vt:i4>
      </vt:variant>
      <vt:variant>
        <vt:lpwstr>mailto:jayuhaniak@pbs.org</vt:lpwstr>
      </vt:variant>
      <vt:variant>
        <vt:lpwstr/>
      </vt:variant>
      <vt:variant>
        <vt:i4>1835037</vt:i4>
      </vt:variant>
      <vt:variant>
        <vt:i4>45</vt:i4>
      </vt:variant>
      <vt:variant>
        <vt:i4>0</vt:i4>
      </vt:variant>
      <vt:variant>
        <vt:i4>5</vt:i4>
      </vt:variant>
      <vt:variant>
        <vt:lpwstr>mailto:Missy_Krowne@DKCNews.com</vt:lpwstr>
      </vt:variant>
      <vt:variant>
        <vt:lpwstr/>
      </vt:variant>
      <vt:variant>
        <vt:i4>4390988</vt:i4>
      </vt:variant>
      <vt:variant>
        <vt:i4>42</vt:i4>
      </vt:variant>
      <vt:variant>
        <vt:i4>0</vt:i4>
      </vt:variant>
      <vt:variant>
        <vt:i4>5</vt:i4>
      </vt:variant>
      <vt:variant>
        <vt:lpwstr>mailto:Sara_Levin@DKCNews.com</vt:lpwstr>
      </vt:variant>
      <vt:variant>
        <vt:lpwstr/>
      </vt:variant>
      <vt:variant>
        <vt:i4>4849737</vt:i4>
      </vt:variant>
      <vt:variant>
        <vt:i4>39</vt:i4>
      </vt:variant>
      <vt:variant>
        <vt:i4>0</vt:i4>
      </vt:variant>
      <vt:variant>
        <vt:i4>5</vt:i4>
      </vt:variant>
      <vt:variant>
        <vt:lpwstr>mailto:Alyssa_Winters@DKCNews.com</vt:lpwstr>
      </vt:variant>
      <vt:variant>
        <vt:lpwstr/>
      </vt:variant>
      <vt:variant>
        <vt:i4>5177373</vt:i4>
      </vt:variant>
      <vt:variant>
        <vt:i4>36</vt:i4>
      </vt:variant>
      <vt:variant>
        <vt:i4>0</vt:i4>
      </vt:variant>
      <vt:variant>
        <vt:i4>5</vt:i4>
      </vt:variant>
      <vt:variant>
        <vt:lpwstr>http://www.facebook.com/pages/Red-Production-Company/182272201807644</vt:lpwstr>
      </vt:variant>
      <vt:variant>
        <vt:lpwstr/>
      </vt:variant>
      <vt:variant>
        <vt:i4>7405602</vt:i4>
      </vt:variant>
      <vt:variant>
        <vt:i4>33</vt:i4>
      </vt:variant>
      <vt:variant>
        <vt:i4>0</vt:i4>
      </vt:variant>
      <vt:variant>
        <vt:i4>5</vt:i4>
      </vt:variant>
      <vt:variant>
        <vt:lpwstr>http://www.youtube.com/user/RedProductionCo</vt:lpwstr>
      </vt:variant>
      <vt:variant>
        <vt:lpwstr/>
      </vt:variant>
      <vt:variant>
        <vt:i4>3473526</vt:i4>
      </vt:variant>
      <vt:variant>
        <vt:i4>30</vt:i4>
      </vt:variant>
      <vt:variant>
        <vt:i4>0</vt:i4>
      </vt:variant>
      <vt:variant>
        <vt:i4>5</vt:i4>
      </vt:variant>
      <vt:variant>
        <vt:lpwstr>http://twitter.com/RedProductionCo</vt:lpwstr>
      </vt:variant>
      <vt:variant>
        <vt:lpwstr/>
      </vt:variant>
      <vt:variant>
        <vt:i4>5242972</vt:i4>
      </vt:variant>
      <vt:variant>
        <vt:i4>27</vt:i4>
      </vt:variant>
      <vt:variant>
        <vt:i4>0</vt:i4>
      </vt:variant>
      <vt:variant>
        <vt:i4>5</vt:i4>
      </vt:variant>
      <vt:variant>
        <vt:lpwstr>http://www.redproductioncompany.com/</vt:lpwstr>
      </vt:variant>
      <vt:variant>
        <vt:lpwstr/>
      </vt:variant>
      <vt:variant>
        <vt:i4>2162739</vt:i4>
      </vt:variant>
      <vt:variant>
        <vt:i4>24</vt:i4>
      </vt:variant>
      <vt:variant>
        <vt:i4>0</vt:i4>
      </vt:variant>
      <vt:variant>
        <vt:i4>5</vt:i4>
      </vt:variant>
      <vt:variant>
        <vt:lpwstr>http://www.twitter.com/pbspressroom</vt:lpwstr>
      </vt:variant>
      <vt:variant>
        <vt:lpwstr/>
      </vt:variant>
      <vt:variant>
        <vt:i4>4456453</vt:i4>
      </vt:variant>
      <vt:variant>
        <vt:i4>21</vt:i4>
      </vt:variant>
      <vt:variant>
        <vt:i4>0</vt:i4>
      </vt:variant>
      <vt:variant>
        <vt:i4>5</vt:i4>
      </vt:variant>
      <vt:variant>
        <vt:lpwstr>http://pressroom.pbs.org/</vt:lpwstr>
      </vt:variant>
      <vt:variant>
        <vt:lpwstr/>
      </vt:variant>
      <vt:variant>
        <vt:i4>6357025</vt:i4>
      </vt:variant>
      <vt:variant>
        <vt:i4>18</vt:i4>
      </vt:variant>
      <vt:variant>
        <vt:i4>0</vt:i4>
      </vt:variant>
      <vt:variant>
        <vt:i4>5</vt:i4>
      </vt:variant>
      <vt:variant>
        <vt:lpwstr>http://www.pbs.org/services/mobile/</vt:lpwstr>
      </vt:variant>
      <vt:variant>
        <vt:lpwstr/>
      </vt:variant>
      <vt:variant>
        <vt:i4>3080238</vt:i4>
      </vt:variant>
      <vt:variant>
        <vt:i4>15</vt:i4>
      </vt:variant>
      <vt:variant>
        <vt:i4>0</vt:i4>
      </vt:variant>
      <vt:variant>
        <vt:i4>5</vt:i4>
      </vt:variant>
      <vt:variant>
        <vt:lpwstr>http://www.facebook.com/pbs</vt:lpwstr>
      </vt:variant>
      <vt:variant>
        <vt:lpwstr/>
      </vt:variant>
      <vt:variant>
        <vt:i4>3997754</vt:i4>
      </vt:variant>
      <vt:variant>
        <vt:i4>12</vt:i4>
      </vt:variant>
      <vt:variant>
        <vt:i4>0</vt:i4>
      </vt:variant>
      <vt:variant>
        <vt:i4>5</vt:i4>
      </vt:variant>
      <vt:variant>
        <vt:lpwstr>http://www.twitter.com/pbs</vt:lpwstr>
      </vt:variant>
      <vt:variant>
        <vt:lpwstr/>
      </vt:variant>
      <vt:variant>
        <vt:i4>2097262</vt:i4>
      </vt:variant>
      <vt:variant>
        <vt:i4>9</vt:i4>
      </vt:variant>
      <vt:variant>
        <vt:i4>0</vt:i4>
      </vt:variant>
      <vt:variant>
        <vt:i4>5</vt:i4>
      </vt:variant>
      <vt:variant>
        <vt:lpwstr>http://www.pbs.org/</vt:lpwstr>
      </vt:variant>
      <vt:variant>
        <vt:lpwstr/>
      </vt:variant>
      <vt:variant>
        <vt:i4>3801185</vt:i4>
      </vt:variant>
      <vt:variant>
        <vt:i4>6</vt:i4>
      </vt:variant>
      <vt:variant>
        <vt:i4>0</vt:i4>
      </vt:variant>
      <vt:variant>
        <vt:i4>5</vt:i4>
      </vt:variant>
      <vt:variant>
        <vt:lpwstr>http://www.pbskids.org/</vt:lpwstr>
      </vt:variant>
      <vt:variant>
        <vt:lpwstr/>
      </vt:variant>
      <vt:variant>
        <vt:i4>2097262</vt:i4>
      </vt:variant>
      <vt:variant>
        <vt:i4>3</vt:i4>
      </vt:variant>
      <vt:variant>
        <vt:i4>0</vt:i4>
      </vt:variant>
      <vt:variant>
        <vt:i4>5</vt:i4>
      </vt:variant>
      <vt:variant>
        <vt:lpwstr>http://www.pbs.org/</vt:lpwstr>
      </vt:variant>
      <vt:variant>
        <vt:lpwstr/>
      </vt:variant>
      <vt:variant>
        <vt:i4>6750249</vt:i4>
      </vt:variant>
      <vt:variant>
        <vt:i4>0</vt:i4>
      </vt:variant>
      <vt:variant>
        <vt:i4>0</vt:i4>
      </vt:variant>
      <vt:variant>
        <vt:i4>5</vt:i4>
      </vt:variant>
      <vt:variant>
        <vt:lpwstr>http://www.pbs.org/last-tango-in-halifax/home/</vt:lpwstr>
      </vt:variant>
      <vt:variant>
        <vt:lpwstr/>
      </vt:variant>
      <vt:variant>
        <vt:i4>2162739</vt:i4>
      </vt:variant>
      <vt:variant>
        <vt:i4>24</vt:i4>
      </vt:variant>
      <vt:variant>
        <vt:i4>0</vt:i4>
      </vt:variant>
      <vt:variant>
        <vt:i4>5</vt:i4>
      </vt:variant>
      <vt:variant>
        <vt:lpwstr>http://www.twitter.com/pbspressroom</vt:lpwstr>
      </vt:variant>
      <vt:variant>
        <vt:lpwstr/>
      </vt:variant>
      <vt:variant>
        <vt:i4>3801125</vt:i4>
      </vt:variant>
      <vt:variant>
        <vt:i4>21</vt:i4>
      </vt:variant>
      <vt:variant>
        <vt:i4>0</vt:i4>
      </vt:variant>
      <vt:variant>
        <vt:i4>5</vt:i4>
      </vt:variant>
      <vt:variant>
        <vt:lpwstr>http://www.youtube.com/pbs</vt:lpwstr>
      </vt:variant>
      <vt:variant>
        <vt:lpwstr/>
      </vt:variant>
      <vt:variant>
        <vt:i4>3080238</vt:i4>
      </vt:variant>
      <vt:variant>
        <vt:i4>18</vt:i4>
      </vt:variant>
      <vt:variant>
        <vt:i4>0</vt:i4>
      </vt:variant>
      <vt:variant>
        <vt:i4>5</vt:i4>
      </vt:variant>
      <vt:variant>
        <vt:lpwstr>http://www.facebook.com/pbs</vt:lpwstr>
      </vt:variant>
      <vt:variant>
        <vt:lpwstr/>
      </vt:variant>
      <vt:variant>
        <vt:i4>4456541</vt:i4>
      </vt:variant>
      <vt:variant>
        <vt:i4>15</vt:i4>
      </vt:variant>
      <vt:variant>
        <vt:i4>0</vt:i4>
      </vt:variant>
      <vt:variant>
        <vt:i4>5</vt:i4>
      </vt:variant>
      <vt:variant>
        <vt:lpwstr>http://www.pbs.org/pressroom</vt:lpwstr>
      </vt:variant>
      <vt:variant>
        <vt:lpwstr/>
      </vt:variant>
      <vt:variant>
        <vt:i4>2097262</vt:i4>
      </vt:variant>
      <vt:variant>
        <vt:i4>12</vt:i4>
      </vt:variant>
      <vt:variant>
        <vt:i4>0</vt:i4>
      </vt:variant>
      <vt:variant>
        <vt:i4>5</vt:i4>
      </vt:variant>
      <vt:variant>
        <vt:lpwstr>http://www.pbs.org/</vt:lpwstr>
      </vt:variant>
      <vt:variant>
        <vt:lpwstr/>
      </vt:variant>
      <vt:variant>
        <vt:i4>2162739</vt:i4>
      </vt:variant>
      <vt:variant>
        <vt:i4>9</vt:i4>
      </vt:variant>
      <vt:variant>
        <vt:i4>0</vt:i4>
      </vt:variant>
      <vt:variant>
        <vt:i4>5</vt:i4>
      </vt:variant>
      <vt:variant>
        <vt:lpwstr>http://www.twitter.com/pbspressroom</vt:lpwstr>
      </vt:variant>
      <vt:variant>
        <vt:lpwstr/>
      </vt:variant>
      <vt:variant>
        <vt:i4>3801125</vt:i4>
      </vt:variant>
      <vt:variant>
        <vt:i4>6</vt:i4>
      </vt:variant>
      <vt:variant>
        <vt:i4>0</vt:i4>
      </vt:variant>
      <vt:variant>
        <vt:i4>5</vt:i4>
      </vt:variant>
      <vt:variant>
        <vt:lpwstr>http://www.youtube.com/pbs</vt:lpwstr>
      </vt:variant>
      <vt:variant>
        <vt:lpwstr/>
      </vt:variant>
      <vt:variant>
        <vt:i4>3080238</vt:i4>
      </vt:variant>
      <vt:variant>
        <vt:i4>3</vt:i4>
      </vt:variant>
      <vt:variant>
        <vt:i4>0</vt:i4>
      </vt:variant>
      <vt:variant>
        <vt:i4>5</vt:i4>
      </vt:variant>
      <vt:variant>
        <vt:lpwstr>http://www.facebook.com/pbs</vt:lpwstr>
      </vt:variant>
      <vt:variant>
        <vt:lpwstr/>
      </vt:variant>
      <vt:variant>
        <vt:i4>4456541</vt:i4>
      </vt:variant>
      <vt:variant>
        <vt:i4>0</vt:i4>
      </vt:variant>
      <vt:variant>
        <vt:i4>0</vt:i4>
      </vt:variant>
      <vt:variant>
        <vt:i4>5</vt:i4>
      </vt:variant>
      <vt:variant>
        <vt:lpwstr>http://www.pbs.org/pressroom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astromer</dc:creator>
  <cp:lastModifiedBy>Lara Davidson</cp:lastModifiedBy>
  <cp:revision>5</cp:revision>
  <cp:lastPrinted>2015-04-09T21:20:00Z</cp:lastPrinted>
  <dcterms:created xsi:type="dcterms:W3CDTF">2015-04-21T20:37:00Z</dcterms:created>
  <dcterms:modified xsi:type="dcterms:W3CDTF">2015-04-22T14:51:00Z</dcterms:modified>
</cp:coreProperties>
</file>